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50FAD" w14:textId="77777777" w:rsidR="00A65B3F" w:rsidRPr="00A8267C" w:rsidRDefault="00A65B3F" w:rsidP="00DA2C51">
      <w:pPr>
        <w:pStyle w:val="Bort"/>
        <w:rPr>
          <w:rFonts w:cs="Times New Roman"/>
        </w:rPr>
      </w:pPr>
      <w:r w:rsidRPr="00A8267C">
        <w:rPr>
          <w:rFonts w:cs="Times New Roman"/>
        </w:rPr>
        <w:t>UNIVERSITATEA BABEŞ-BOLYAI CLUJ-NAPOCA</w:t>
      </w:r>
    </w:p>
    <w:p w14:paraId="4D273E55" w14:textId="77777777" w:rsidR="00A65B3F" w:rsidRPr="00A8267C" w:rsidRDefault="00A65B3F" w:rsidP="00DA2C51">
      <w:pPr>
        <w:pStyle w:val="Bort"/>
        <w:rPr>
          <w:rFonts w:cs="Times New Roman"/>
        </w:rPr>
      </w:pPr>
      <w:r w:rsidRPr="00A8267C">
        <w:rPr>
          <w:rFonts w:cs="Times New Roman"/>
        </w:rPr>
        <w:t>FACULTATEA DE PSIHOLOGIE ȘI ȘTIINȚE ALE EDUCAȚIEI</w:t>
      </w:r>
    </w:p>
    <w:p w14:paraId="758F1E97" w14:textId="77777777" w:rsidR="00A65B3F" w:rsidRPr="00A8267C" w:rsidRDefault="00A65B3F" w:rsidP="00DA2C51">
      <w:pPr>
        <w:pStyle w:val="Bort"/>
        <w:rPr>
          <w:rFonts w:cs="Times New Roman"/>
        </w:rPr>
      </w:pPr>
      <w:r w:rsidRPr="00A8267C">
        <w:rPr>
          <w:rFonts w:cs="Times New Roman"/>
        </w:rPr>
        <w:t xml:space="preserve">SPECIALIZAREA </w:t>
      </w:r>
      <w:commentRangeStart w:id="0"/>
      <w:r w:rsidRPr="00A8267C">
        <w:rPr>
          <w:rFonts w:cs="Times New Roman"/>
        </w:rPr>
        <w:t>PSIHOLOGIE CLINICĂ: EVALUARE ŞI INTERVENŢIE</w:t>
      </w:r>
      <w:commentRangeEnd w:id="0"/>
      <w:r w:rsidRPr="00A8267C">
        <w:rPr>
          <w:rStyle w:val="CommentReference"/>
          <w:rFonts w:cs="Times New Roman"/>
          <w:sz w:val="28"/>
          <w:szCs w:val="28"/>
        </w:rPr>
        <w:commentReference w:id="0"/>
      </w:r>
    </w:p>
    <w:p w14:paraId="0E956D49" w14:textId="77777777" w:rsidR="00A65B3F" w:rsidRPr="00A8267C" w:rsidRDefault="00A65B3F" w:rsidP="00DA2C51">
      <w:pPr>
        <w:pStyle w:val="Bort"/>
        <w:rPr>
          <w:rFonts w:cs="Times New Roman"/>
        </w:rPr>
      </w:pPr>
    </w:p>
    <w:p w14:paraId="158E48B0" w14:textId="77777777" w:rsidR="00A65B3F" w:rsidRPr="00A8267C" w:rsidRDefault="00A65B3F" w:rsidP="00DA2C51">
      <w:pPr>
        <w:pStyle w:val="Bort"/>
        <w:rPr>
          <w:rFonts w:cs="Times New Roman"/>
        </w:rPr>
      </w:pPr>
    </w:p>
    <w:p w14:paraId="0E874023" w14:textId="77777777" w:rsidR="00A65B3F" w:rsidRPr="00A8267C" w:rsidRDefault="00A65B3F" w:rsidP="00DA2C51">
      <w:pPr>
        <w:pStyle w:val="Bort"/>
        <w:rPr>
          <w:rFonts w:cs="Times New Roman"/>
        </w:rPr>
      </w:pPr>
    </w:p>
    <w:p w14:paraId="75B43B07" w14:textId="77777777" w:rsidR="00A65B3F" w:rsidRPr="00A8267C" w:rsidRDefault="00A65B3F" w:rsidP="00DA2C51">
      <w:pPr>
        <w:pStyle w:val="Bort"/>
        <w:rPr>
          <w:rFonts w:cs="Times New Roman"/>
        </w:rPr>
      </w:pPr>
    </w:p>
    <w:p w14:paraId="1E498437" w14:textId="77777777" w:rsidR="00A65B3F" w:rsidRPr="00A8267C" w:rsidRDefault="00A65B3F" w:rsidP="00DA2C51">
      <w:pPr>
        <w:pStyle w:val="Bort"/>
        <w:rPr>
          <w:rFonts w:cs="Times New Roman"/>
        </w:rPr>
      </w:pPr>
    </w:p>
    <w:p w14:paraId="0561F173" w14:textId="77777777" w:rsidR="00A65B3F" w:rsidRPr="00A8267C" w:rsidRDefault="00A65B3F" w:rsidP="00DA2C51">
      <w:pPr>
        <w:pStyle w:val="Bort"/>
        <w:rPr>
          <w:rFonts w:cs="Times New Roman"/>
        </w:rPr>
      </w:pPr>
    </w:p>
    <w:p w14:paraId="1978767C" w14:textId="77777777" w:rsidR="00A65B3F" w:rsidRPr="00A8267C" w:rsidRDefault="00A65B3F" w:rsidP="00DA2C51">
      <w:pPr>
        <w:pStyle w:val="Bort"/>
        <w:rPr>
          <w:rFonts w:cs="Times New Roman"/>
        </w:rPr>
      </w:pPr>
    </w:p>
    <w:p w14:paraId="3D66453E" w14:textId="77777777" w:rsidR="00A65B3F" w:rsidRPr="00A8267C" w:rsidRDefault="00A65B3F" w:rsidP="00DA2C51">
      <w:pPr>
        <w:pStyle w:val="Bort"/>
        <w:rPr>
          <w:rFonts w:cs="Times New Roman"/>
        </w:rPr>
      </w:pPr>
    </w:p>
    <w:p w14:paraId="177B3F55" w14:textId="77A1AC4D" w:rsidR="00A65B3F" w:rsidRPr="00A8267C" w:rsidRDefault="00A65B3F" w:rsidP="437BEAB3">
      <w:pPr>
        <w:pStyle w:val="Bort"/>
        <w:jc w:val="center"/>
        <w:rPr>
          <w:rFonts w:eastAsia="Times New Roman" w:cs="Times New Roman"/>
          <w:sz w:val="49"/>
          <w:szCs w:val="49"/>
          <w:lang w:val="ro-RO" w:eastAsia="ro-RO" w:bidi="ro-RO"/>
        </w:rPr>
      </w:pPr>
      <w:r w:rsidRPr="00A8267C">
        <w:rPr>
          <w:rFonts w:eastAsia="Times New Roman" w:cs="Times New Roman"/>
          <w:sz w:val="49"/>
          <w:szCs w:val="49"/>
          <w:lang w:val="ro-RO" w:eastAsia="ro-RO" w:bidi="ro-RO"/>
        </w:rPr>
        <w:t xml:space="preserve">LUCRARE DE </w:t>
      </w:r>
      <w:r w:rsidR="00630B57" w:rsidRPr="00A8267C">
        <w:rPr>
          <w:rFonts w:eastAsia="Times New Roman" w:cs="Times New Roman"/>
          <w:sz w:val="49"/>
          <w:szCs w:val="49"/>
          <w:lang w:val="ro-RO" w:eastAsia="ro-RO" w:bidi="ro-RO"/>
        </w:rPr>
        <w:t>LICENȚĂ</w:t>
      </w:r>
      <w:r w:rsidR="00FB6BE0" w:rsidRPr="00A8267C">
        <w:rPr>
          <w:rFonts w:eastAsia="Times New Roman" w:cs="Times New Roman"/>
          <w:sz w:val="49"/>
          <w:szCs w:val="49"/>
          <w:lang w:val="ro-RO" w:eastAsia="ro-RO" w:bidi="ro-RO"/>
        </w:rPr>
        <w:t xml:space="preserve">/ </w:t>
      </w:r>
      <w:commentRangeStart w:id="1"/>
      <w:r w:rsidRPr="00A8267C">
        <w:rPr>
          <w:rFonts w:eastAsia="Times New Roman" w:cs="Times New Roman"/>
          <w:sz w:val="49"/>
          <w:szCs w:val="49"/>
          <w:lang w:val="ro-RO" w:eastAsia="ro-RO" w:bidi="ro-RO"/>
        </w:rPr>
        <w:t>DISERTAŢIE</w:t>
      </w:r>
      <w:commentRangeEnd w:id="1"/>
      <w:r w:rsidRPr="00A8267C">
        <w:rPr>
          <w:rStyle w:val="CommentReference"/>
          <w:rFonts w:eastAsia="Times New Roman" w:cs="Times New Roman"/>
          <w:sz w:val="49"/>
          <w:szCs w:val="49"/>
          <w:lang w:val="ro-RO" w:eastAsia="ro-RO" w:bidi="ro-RO"/>
        </w:rPr>
        <w:commentReference w:id="1"/>
      </w:r>
    </w:p>
    <w:p w14:paraId="6E395141" w14:textId="77777777" w:rsidR="00A65B3F" w:rsidRPr="00A8267C" w:rsidRDefault="00A65B3F" w:rsidP="00DA2C51">
      <w:pPr>
        <w:pStyle w:val="Bort"/>
        <w:rPr>
          <w:rFonts w:cs="Times New Roman"/>
        </w:rPr>
      </w:pPr>
    </w:p>
    <w:p w14:paraId="27EF1F5A" w14:textId="77777777" w:rsidR="00A65B3F" w:rsidRPr="00A8267C" w:rsidRDefault="00A65B3F" w:rsidP="00DA2C51">
      <w:pPr>
        <w:pStyle w:val="Bort"/>
        <w:rPr>
          <w:rFonts w:cs="Times New Roman"/>
        </w:rPr>
      </w:pPr>
    </w:p>
    <w:p w14:paraId="1B929989" w14:textId="77777777" w:rsidR="00A65B3F" w:rsidRPr="00A8267C" w:rsidRDefault="00A65B3F" w:rsidP="00DA2C51">
      <w:pPr>
        <w:pStyle w:val="Bort"/>
        <w:rPr>
          <w:rFonts w:cs="Times New Roman"/>
        </w:rPr>
      </w:pPr>
    </w:p>
    <w:p w14:paraId="6218EE71" w14:textId="77777777" w:rsidR="00A65B3F" w:rsidRPr="00A8267C" w:rsidRDefault="00A65B3F" w:rsidP="00DA2C51">
      <w:pPr>
        <w:pStyle w:val="Bort"/>
        <w:rPr>
          <w:rFonts w:cs="Times New Roman"/>
        </w:rPr>
      </w:pPr>
    </w:p>
    <w:p w14:paraId="5FE84346" w14:textId="54A70C42" w:rsidR="00A65B3F" w:rsidRPr="00A8267C" w:rsidRDefault="00A65B3F" w:rsidP="00DA2C51">
      <w:pPr>
        <w:pStyle w:val="Bort"/>
        <w:rPr>
          <w:rFonts w:cs="Times New Roman"/>
        </w:rPr>
      </w:pPr>
    </w:p>
    <w:p w14:paraId="6C69C68B" w14:textId="77777777" w:rsidR="00A65B3F" w:rsidRPr="00A8267C" w:rsidRDefault="00A65B3F" w:rsidP="00DA2C51">
      <w:pPr>
        <w:pStyle w:val="Bort"/>
        <w:rPr>
          <w:rFonts w:eastAsia="Times New Roman" w:cs="Times New Roman"/>
          <w:sz w:val="34"/>
          <w:lang w:val="ro-RO" w:eastAsia="ro-RO" w:bidi="ro-RO"/>
        </w:rPr>
      </w:pPr>
      <w:r w:rsidRPr="00A8267C">
        <w:rPr>
          <w:rFonts w:eastAsia="Times New Roman" w:cs="Times New Roman"/>
          <w:sz w:val="34"/>
          <w:lang w:val="ro-RO" w:eastAsia="ro-RO" w:bidi="ro-RO"/>
        </w:rPr>
        <w:t>Coordonator</w:t>
      </w:r>
      <w:r w:rsidRPr="00A8267C">
        <w:rPr>
          <w:rFonts w:eastAsia="Times New Roman" w:cs="Times New Roman"/>
          <w:spacing w:val="-2"/>
          <w:sz w:val="34"/>
          <w:lang w:val="ro-RO" w:eastAsia="ro-RO" w:bidi="ro-RO"/>
        </w:rPr>
        <w:t xml:space="preserve"> </w:t>
      </w:r>
      <w:r w:rsidRPr="00A8267C">
        <w:rPr>
          <w:rFonts w:eastAsia="Times New Roman" w:cs="Times New Roman"/>
          <w:sz w:val="34"/>
          <w:lang w:val="ro-RO" w:eastAsia="ro-RO" w:bidi="ro-RO"/>
        </w:rPr>
        <w:t>ştiinţific</w:t>
      </w:r>
      <w:r w:rsidRPr="00A8267C">
        <w:rPr>
          <w:rFonts w:eastAsia="Times New Roman" w:cs="Times New Roman"/>
          <w:sz w:val="34"/>
          <w:lang w:val="ro-RO" w:eastAsia="ro-RO" w:bidi="ro-RO"/>
        </w:rPr>
        <w:tab/>
      </w:r>
      <w:r w:rsidR="00DA2C51" w:rsidRPr="00A8267C">
        <w:rPr>
          <w:rFonts w:eastAsia="Times New Roman" w:cs="Times New Roman"/>
          <w:sz w:val="34"/>
          <w:lang w:val="ro-RO" w:eastAsia="ro-RO" w:bidi="ro-RO"/>
        </w:rPr>
        <w:tab/>
      </w:r>
      <w:r w:rsidR="00DA2C51" w:rsidRPr="00A8267C">
        <w:rPr>
          <w:rFonts w:eastAsia="Times New Roman" w:cs="Times New Roman"/>
          <w:sz w:val="34"/>
          <w:lang w:val="ro-RO" w:eastAsia="ro-RO" w:bidi="ro-RO"/>
        </w:rPr>
        <w:tab/>
      </w:r>
      <w:r w:rsidR="00DA2C51" w:rsidRPr="00A8267C">
        <w:rPr>
          <w:rFonts w:eastAsia="Times New Roman" w:cs="Times New Roman"/>
          <w:sz w:val="34"/>
          <w:lang w:val="ro-RO" w:eastAsia="ro-RO" w:bidi="ro-RO"/>
        </w:rPr>
        <w:tab/>
      </w:r>
      <w:r w:rsidR="00DA2C51" w:rsidRPr="00A8267C">
        <w:rPr>
          <w:rFonts w:eastAsia="Times New Roman" w:cs="Times New Roman"/>
          <w:sz w:val="34"/>
          <w:lang w:val="ro-RO" w:eastAsia="ro-RO" w:bidi="ro-RO"/>
        </w:rPr>
        <w:tab/>
      </w:r>
      <w:r w:rsidR="00DA2C51" w:rsidRPr="00A8267C">
        <w:rPr>
          <w:rFonts w:eastAsia="Times New Roman" w:cs="Times New Roman"/>
          <w:sz w:val="34"/>
          <w:lang w:val="ro-RO" w:eastAsia="ro-RO" w:bidi="ro-RO"/>
        </w:rPr>
        <w:tab/>
      </w:r>
      <w:r w:rsidRPr="00A8267C">
        <w:rPr>
          <w:rFonts w:eastAsia="Times New Roman" w:cs="Times New Roman"/>
          <w:sz w:val="34"/>
          <w:lang w:val="ro-RO" w:eastAsia="ro-RO" w:bidi="ro-RO"/>
        </w:rPr>
        <w:t>Absolvent</w:t>
      </w:r>
    </w:p>
    <w:p w14:paraId="30F2B4D7" w14:textId="04AE97E7" w:rsidR="00A65B3F" w:rsidRPr="00A8267C" w:rsidRDefault="00194D31" w:rsidP="00DA2C51">
      <w:pPr>
        <w:pStyle w:val="Bort"/>
        <w:rPr>
          <w:rFonts w:eastAsia="Times New Roman" w:cs="Times New Roman"/>
          <w:sz w:val="34"/>
          <w:szCs w:val="34"/>
          <w:lang w:val="ro-RO" w:eastAsia="ro-RO" w:bidi="ro-RO"/>
        </w:rPr>
      </w:pPr>
      <w:commentRangeStart w:id="2"/>
      <w:r w:rsidRPr="00A8267C">
        <w:rPr>
          <w:rFonts w:eastAsia="Times New Roman" w:cs="Times New Roman"/>
          <w:sz w:val="34"/>
          <w:szCs w:val="34"/>
          <w:lang w:val="ro-RO" w:eastAsia="ro-RO" w:bidi="ro-RO"/>
        </w:rPr>
        <w:t>x</w:t>
      </w:r>
      <w:r w:rsidR="00A65B3F" w:rsidRPr="00A8267C">
        <w:rPr>
          <w:rFonts w:eastAsia="Times New Roman" w:cs="Times New Roman"/>
          <w:sz w:val="34"/>
          <w:szCs w:val="34"/>
          <w:lang w:val="ro-RO" w:eastAsia="ro-RO" w:bidi="ro-RO"/>
        </w:rPr>
        <w:t>xxx</w:t>
      </w:r>
      <w:commentRangeEnd w:id="2"/>
      <w:r w:rsidR="00A8267C" w:rsidRPr="00A8267C">
        <w:rPr>
          <w:rStyle w:val="CommentReference"/>
          <w:rFonts w:eastAsia="Times New Roman" w:cs="Times New Roman"/>
          <w:sz w:val="34"/>
          <w:szCs w:val="34"/>
          <w:lang w:val="ro-RO" w:eastAsia="ro-RO" w:bidi="ro-RO"/>
        </w:rPr>
        <w:commentReference w:id="2"/>
      </w:r>
      <w:r w:rsidRPr="00A8267C">
        <w:rPr>
          <w:rFonts w:eastAsia="Times New Roman" w:cs="Times New Roman"/>
          <w:sz w:val="34"/>
          <w:szCs w:val="34"/>
          <w:lang w:val="ro-RO" w:eastAsia="ro-RO" w:bidi="ro-RO"/>
        </w:rPr>
        <w:tab/>
      </w:r>
      <w:r w:rsidRPr="00A8267C">
        <w:rPr>
          <w:rFonts w:eastAsia="Times New Roman" w:cs="Times New Roman"/>
          <w:sz w:val="34"/>
          <w:szCs w:val="34"/>
          <w:lang w:val="ro-RO" w:eastAsia="ro-RO" w:bidi="ro-RO"/>
        </w:rPr>
        <w:tab/>
      </w:r>
      <w:r w:rsidR="00DA2C51" w:rsidRPr="00A8267C">
        <w:rPr>
          <w:rFonts w:eastAsia="Times New Roman" w:cs="Times New Roman"/>
          <w:sz w:val="34"/>
          <w:szCs w:val="34"/>
          <w:lang w:val="ro-RO" w:eastAsia="ro-RO" w:bidi="ro-RO"/>
        </w:rPr>
        <w:tab/>
      </w:r>
      <w:r w:rsidR="00DA2C51" w:rsidRPr="00A8267C">
        <w:rPr>
          <w:rFonts w:eastAsia="Times New Roman" w:cs="Times New Roman"/>
          <w:sz w:val="34"/>
          <w:szCs w:val="34"/>
          <w:lang w:val="ro-RO" w:eastAsia="ro-RO" w:bidi="ro-RO"/>
        </w:rPr>
        <w:tab/>
      </w:r>
      <w:r w:rsidR="00DA2C51" w:rsidRPr="00A8267C">
        <w:rPr>
          <w:rFonts w:eastAsia="Times New Roman" w:cs="Times New Roman"/>
          <w:sz w:val="34"/>
          <w:szCs w:val="34"/>
          <w:lang w:val="ro-RO" w:eastAsia="ro-RO" w:bidi="ro-RO"/>
        </w:rPr>
        <w:tab/>
      </w:r>
      <w:r w:rsidR="00DA2C51" w:rsidRPr="00A8267C">
        <w:rPr>
          <w:rFonts w:eastAsia="Times New Roman" w:cs="Times New Roman"/>
          <w:sz w:val="34"/>
          <w:szCs w:val="34"/>
          <w:lang w:val="ro-RO" w:eastAsia="ro-RO" w:bidi="ro-RO"/>
        </w:rPr>
        <w:tab/>
      </w:r>
      <w:r w:rsidR="00DA2C51" w:rsidRPr="00A8267C">
        <w:rPr>
          <w:rFonts w:eastAsia="Times New Roman" w:cs="Times New Roman"/>
          <w:sz w:val="34"/>
          <w:szCs w:val="34"/>
          <w:lang w:val="ro-RO" w:eastAsia="ro-RO" w:bidi="ro-RO"/>
        </w:rPr>
        <w:tab/>
      </w:r>
      <w:r w:rsidRPr="00A8267C">
        <w:rPr>
          <w:rFonts w:eastAsia="Times New Roman" w:cs="Times New Roman"/>
          <w:sz w:val="34"/>
          <w:szCs w:val="34"/>
          <w:lang w:val="ro-RO" w:eastAsia="ro-RO" w:bidi="ro-RO"/>
        </w:rPr>
        <w:t xml:space="preserve">       </w:t>
      </w:r>
      <w:r w:rsidR="00A65B3F" w:rsidRPr="00A8267C">
        <w:rPr>
          <w:rFonts w:eastAsia="Times New Roman" w:cs="Times New Roman"/>
          <w:sz w:val="34"/>
          <w:szCs w:val="34"/>
          <w:lang w:val="ro-RO" w:eastAsia="ro-RO" w:bidi="ro-RO"/>
        </w:rPr>
        <w:tab/>
      </w:r>
      <w:r w:rsidR="00DA2C51" w:rsidRPr="00A8267C">
        <w:rPr>
          <w:rFonts w:eastAsia="Times New Roman" w:cs="Times New Roman"/>
          <w:sz w:val="34"/>
          <w:szCs w:val="34"/>
          <w:lang w:val="ro-RO" w:eastAsia="ro-RO" w:bidi="ro-RO"/>
        </w:rPr>
        <w:tab/>
      </w:r>
      <w:r w:rsidRPr="00A8267C">
        <w:rPr>
          <w:rFonts w:eastAsia="Times New Roman" w:cs="Times New Roman"/>
          <w:sz w:val="34"/>
          <w:szCs w:val="34"/>
          <w:lang w:val="ro-RO" w:eastAsia="ro-RO" w:bidi="ro-RO"/>
        </w:rPr>
        <w:t xml:space="preserve">          </w:t>
      </w:r>
      <w:commentRangeStart w:id="3"/>
      <w:r w:rsidR="00A65B3F" w:rsidRPr="00A8267C">
        <w:rPr>
          <w:rFonts w:eastAsia="Times New Roman" w:cs="Times New Roman"/>
          <w:sz w:val="34"/>
          <w:szCs w:val="34"/>
          <w:lang w:val="ro-RO" w:eastAsia="ro-RO" w:bidi="ro-RO"/>
        </w:rPr>
        <w:t>x</w:t>
      </w:r>
      <w:r w:rsidRPr="00A8267C">
        <w:rPr>
          <w:rFonts w:eastAsia="Times New Roman" w:cs="Times New Roman"/>
          <w:sz w:val="34"/>
          <w:szCs w:val="34"/>
          <w:lang w:val="ro-RO" w:eastAsia="ro-RO" w:bidi="ro-RO"/>
        </w:rPr>
        <w:t>x</w:t>
      </w:r>
      <w:r w:rsidR="00A65B3F" w:rsidRPr="00A8267C">
        <w:rPr>
          <w:rFonts w:eastAsia="Times New Roman" w:cs="Times New Roman"/>
          <w:sz w:val="34"/>
          <w:szCs w:val="34"/>
          <w:lang w:val="ro-RO" w:eastAsia="ro-RO" w:bidi="ro-RO"/>
        </w:rPr>
        <w:t>xx</w:t>
      </w:r>
      <w:commentRangeEnd w:id="3"/>
      <w:r w:rsidR="00A65B3F" w:rsidRPr="00A8267C">
        <w:rPr>
          <w:rStyle w:val="CommentReference"/>
          <w:rFonts w:eastAsia="Times New Roman" w:cs="Times New Roman"/>
          <w:sz w:val="34"/>
          <w:szCs w:val="34"/>
          <w:lang w:val="ro-RO" w:eastAsia="ro-RO" w:bidi="ro-RO"/>
        </w:rPr>
        <w:commentReference w:id="3"/>
      </w:r>
    </w:p>
    <w:p w14:paraId="6A1056C6" w14:textId="77777777" w:rsidR="00A65B3F" w:rsidRPr="00A8267C" w:rsidRDefault="00A65B3F" w:rsidP="00DA2C51">
      <w:pPr>
        <w:pStyle w:val="Bort"/>
        <w:rPr>
          <w:rFonts w:eastAsia="Times New Roman" w:cs="Times New Roman"/>
          <w:sz w:val="38"/>
          <w:szCs w:val="34"/>
          <w:lang w:val="ro-RO" w:eastAsia="ro-RO" w:bidi="ro-RO"/>
        </w:rPr>
      </w:pPr>
    </w:p>
    <w:p w14:paraId="0FDDCC64" w14:textId="77777777" w:rsidR="00A65B3F" w:rsidRPr="00A8267C" w:rsidRDefault="00A65B3F" w:rsidP="00DA2C51">
      <w:pPr>
        <w:pStyle w:val="Bort"/>
        <w:rPr>
          <w:rFonts w:eastAsia="Times New Roman" w:cs="Times New Roman"/>
          <w:sz w:val="38"/>
          <w:szCs w:val="34"/>
          <w:lang w:val="ro-RO" w:eastAsia="ro-RO" w:bidi="ro-RO"/>
        </w:rPr>
      </w:pPr>
    </w:p>
    <w:p w14:paraId="5174C7BC" w14:textId="50B9C5EA" w:rsidR="00FB6BE0" w:rsidRPr="00A8267C" w:rsidRDefault="00FB6BE0" w:rsidP="00DA2C51">
      <w:pPr>
        <w:pStyle w:val="Bort"/>
        <w:rPr>
          <w:rFonts w:eastAsia="Times New Roman" w:cs="Times New Roman"/>
          <w:sz w:val="38"/>
          <w:szCs w:val="34"/>
          <w:lang w:val="ro-RO" w:eastAsia="ro-RO" w:bidi="ro-RO"/>
        </w:rPr>
      </w:pPr>
    </w:p>
    <w:p w14:paraId="385F0951" w14:textId="74E304AE" w:rsidR="00FB6BE0" w:rsidRPr="00A8267C" w:rsidRDefault="00FB6BE0" w:rsidP="00DA2C51">
      <w:pPr>
        <w:pStyle w:val="Bort"/>
        <w:jc w:val="center"/>
        <w:rPr>
          <w:rFonts w:eastAsia="Times New Roman" w:cs="Times New Roman"/>
          <w:sz w:val="37"/>
          <w:lang w:val="ro-RO" w:eastAsia="ro-RO" w:bidi="ro-RO"/>
        </w:rPr>
      </w:pPr>
    </w:p>
    <w:p w14:paraId="1D5509BD" w14:textId="508FD158" w:rsidR="00FB6BE0" w:rsidRPr="00A8267C" w:rsidRDefault="00A65B3F" w:rsidP="00DA2C51">
      <w:pPr>
        <w:pStyle w:val="Bort"/>
        <w:jc w:val="center"/>
        <w:rPr>
          <w:rFonts w:eastAsia="Times New Roman" w:cs="Times New Roman"/>
          <w:sz w:val="37"/>
          <w:lang w:val="ro-RO" w:eastAsia="ro-RO" w:bidi="ro-RO"/>
        </w:rPr>
      </w:pPr>
      <w:r w:rsidRPr="00A8267C">
        <w:rPr>
          <w:rFonts w:eastAsia="Times New Roman" w:cs="Times New Roman"/>
          <w:sz w:val="37"/>
          <w:lang w:val="ro-RO" w:eastAsia="ro-RO" w:bidi="ro-RO"/>
        </w:rPr>
        <w:t>202</w:t>
      </w:r>
      <w:commentRangeStart w:id="4"/>
      <w:r w:rsidRPr="00A8267C">
        <w:rPr>
          <w:rFonts w:eastAsia="Times New Roman" w:cs="Times New Roman"/>
          <w:sz w:val="37"/>
          <w:lang w:val="ro-RO" w:eastAsia="ro-RO" w:bidi="ro-RO"/>
        </w:rPr>
        <w:t>x</w:t>
      </w:r>
      <w:commentRangeEnd w:id="4"/>
      <w:r w:rsidRPr="00A8267C">
        <w:rPr>
          <w:rStyle w:val="CommentReference"/>
          <w:rFonts w:eastAsia="Times New Roman" w:cs="Times New Roman"/>
          <w:sz w:val="37"/>
          <w:szCs w:val="28"/>
          <w:lang w:val="ro-RO" w:eastAsia="ro-RO" w:bidi="ro-RO"/>
        </w:rPr>
        <w:commentReference w:id="4"/>
      </w:r>
    </w:p>
    <w:p w14:paraId="07B547CA" w14:textId="77777777" w:rsidR="00FB6BE0" w:rsidRPr="00A8267C" w:rsidRDefault="00FB6BE0" w:rsidP="00DA2C51">
      <w:pPr>
        <w:pStyle w:val="Bort"/>
        <w:rPr>
          <w:rFonts w:cs="Times New Roman"/>
        </w:rPr>
      </w:pPr>
    </w:p>
    <w:p w14:paraId="1B86250B" w14:textId="2E262063" w:rsidR="00A65B3F" w:rsidRPr="00A8267C" w:rsidRDefault="00A65B3F" w:rsidP="00DA2C51">
      <w:pPr>
        <w:pStyle w:val="Bort"/>
        <w:rPr>
          <w:rFonts w:cs="Times New Roman"/>
        </w:rPr>
      </w:pPr>
      <w:r w:rsidRPr="00A8267C">
        <w:rPr>
          <w:rFonts w:cs="Times New Roman"/>
        </w:rPr>
        <w:lastRenderedPageBreak/>
        <w:t xml:space="preserve">UNIVERSITATEA BABEŞ-BOLYAI CLUJ-NAPOCA </w:t>
      </w:r>
    </w:p>
    <w:p w14:paraId="0447CC93" w14:textId="77777777" w:rsidR="00A65B3F" w:rsidRPr="00A8267C" w:rsidRDefault="00A65B3F" w:rsidP="00DA2C51">
      <w:pPr>
        <w:pStyle w:val="Bort"/>
        <w:rPr>
          <w:rFonts w:cs="Times New Roman"/>
        </w:rPr>
      </w:pPr>
      <w:r w:rsidRPr="00A8267C">
        <w:rPr>
          <w:rFonts w:cs="Times New Roman"/>
        </w:rPr>
        <w:t xml:space="preserve">FACULTATEA DE PSIHOLOGIE ȘI ȘTIINȚE ALE EDUCAȚIEI </w:t>
      </w:r>
    </w:p>
    <w:p w14:paraId="517FD202" w14:textId="77777777" w:rsidR="00A65B3F" w:rsidRPr="00A8267C" w:rsidRDefault="00A65B3F" w:rsidP="00DA2C51">
      <w:pPr>
        <w:pStyle w:val="Bort"/>
        <w:rPr>
          <w:rFonts w:cs="Times New Roman"/>
        </w:rPr>
      </w:pPr>
      <w:commentRangeStart w:id="5"/>
      <w:r w:rsidRPr="00A8267C">
        <w:rPr>
          <w:rFonts w:cs="Times New Roman"/>
        </w:rPr>
        <w:t>SPECIALIZAREA PSIHOLOGIE CLINICĂ: EVALUARE ȘI INTERVENȚIE</w:t>
      </w:r>
      <w:commentRangeEnd w:id="5"/>
      <w:r w:rsidR="002C0FF3" w:rsidRPr="00A8267C">
        <w:rPr>
          <w:rStyle w:val="CommentReference"/>
          <w:rFonts w:cs="Times New Roman"/>
          <w:sz w:val="28"/>
          <w:szCs w:val="28"/>
        </w:rPr>
        <w:commentReference w:id="5"/>
      </w:r>
    </w:p>
    <w:p w14:paraId="6BD67DA3" w14:textId="77777777" w:rsidR="00A65B3F" w:rsidRPr="00A8267C" w:rsidRDefault="00A65B3F" w:rsidP="00DA2C51">
      <w:pPr>
        <w:pStyle w:val="Bort"/>
        <w:rPr>
          <w:rFonts w:cs="Times New Roman"/>
        </w:rPr>
      </w:pPr>
    </w:p>
    <w:p w14:paraId="1E9ED8D1" w14:textId="77777777" w:rsidR="00A65B3F" w:rsidRPr="00A8267C" w:rsidRDefault="00A65B3F" w:rsidP="00A65B3F">
      <w:pPr>
        <w:spacing w:line="360" w:lineRule="auto"/>
        <w:rPr>
          <w:rFonts w:eastAsia="Times New Roman" w:cs="Times New Roman"/>
          <w:szCs w:val="24"/>
        </w:rPr>
      </w:pPr>
    </w:p>
    <w:p w14:paraId="4EF0947B" w14:textId="77777777" w:rsidR="00A65B3F" w:rsidRPr="00A8267C" w:rsidRDefault="00A65B3F" w:rsidP="00A65B3F">
      <w:pPr>
        <w:spacing w:line="360" w:lineRule="auto"/>
        <w:rPr>
          <w:rFonts w:eastAsia="Times New Roman" w:cs="Times New Roman"/>
          <w:szCs w:val="24"/>
        </w:rPr>
      </w:pPr>
    </w:p>
    <w:p w14:paraId="7E7D0241" w14:textId="77777777" w:rsidR="00A65B3F" w:rsidRPr="00A8267C" w:rsidRDefault="00A65B3F" w:rsidP="00A65B3F">
      <w:pPr>
        <w:spacing w:line="360" w:lineRule="auto"/>
        <w:rPr>
          <w:rFonts w:eastAsia="Times New Roman" w:cs="Times New Roman"/>
          <w:szCs w:val="24"/>
        </w:rPr>
      </w:pPr>
    </w:p>
    <w:p w14:paraId="1CCC7412" w14:textId="6FBD46BF" w:rsidR="00A65B3F" w:rsidRPr="00A8267C" w:rsidRDefault="00A65B3F" w:rsidP="00A65B3F">
      <w:pPr>
        <w:spacing w:line="360" w:lineRule="auto"/>
        <w:rPr>
          <w:rFonts w:eastAsia="Times New Roman" w:cs="Times New Roman"/>
          <w:szCs w:val="24"/>
        </w:rPr>
      </w:pPr>
    </w:p>
    <w:p w14:paraId="4B4FF1A4" w14:textId="77777777" w:rsidR="00630B57" w:rsidRPr="00A8267C" w:rsidRDefault="00630B57" w:rsidP="00A65B3F">
      <w:pPr>
        <w:spacing w:line="360" w:lineRule="auto"/>
        <w:rPr>
          <w:rFonts w:eastAsia="Times New Roman" w:cs="Times New Roman"/>
          <w:szCs w:val="24"/>
        </w:rPr>
      </w:pPr>
    </w:p>
    <w:p w14:paraId="5B65E98A" w14:textId="77777777" w:rsidR="00630B57" w:rsidRPr="00A8267C" w:rsidRDefault="00630B57" w:rsidP="00DA2C51">
      <w:pPr>
        <w:pStyle w:val="Bort"/>
        <w:jc w:val="center"/>
        <w:rPr>
          <w:rFonts w:cs="Times New Roman"/>
        </w:rPr>
      </w:pPr>
      <w:r w:rsidRPr="00A8267C">
        <w:rPr>
          <w:rFonts w:cs="Times New Roman"/>
        </w:rPr>
        <w:t xml:space="preserve">LUCRARE DE LICENȚĂ/ DISERTAŢIE </w:t>
      </w:r>
    </w:p>
    <w:p w14:paraId="57051E4F" w14:textId="0653E431" w:rsidR="00A65B3F" w:rsidRPr="00A8267C" w:rsidRDefault="002C0FF3" w:rsidP="00DA2C51">
      <w:pPr>
        <w:pStyle w:val="Bort"/>
        <w:jc w:val="center"/>
        <w:rPr>
          <w:rFonts w:cs="Times New Roman"/>
        </w:rPr>
      </w:pPr>
      <w:commentRangeStart w:id="6"/>
      <w:r w:rsidRPr="00A8267C">
        <w:rPr>
          <w:rFonts w:cs="Times New Roman"/>
        </w:rPr>
        <w:t>xxxxxxxx</w:t>
      </w:r>
      <w:commentRangeEnd w:id="6"/>
      <w:r w:rsidRPr="00A8267C">
        <w:rPr>
          <w:rStyle w:val="CommentReference"/>
          <w:rFonts w:cs="Times New Roman"/>
          <w:sz w:val="28"/>
          <w:szCs w:val="28"/>
        </w:rPr>
        <w:commentReference w:id="6"/>
      </w:r>
    </w:p>
    <w:p w14:paraId="7A689A6E" w14:textId="77777777" w:rsidR="00A65B3F" w:rsidRPr="00A8267C" w:rsidRDefault="00A65B3F" w:rsidP="00A65B3F">
      <w:pPr>
        <w:spacing w:line="360" w:lineRule="auto"/>
        <w:jc w:val="center"/>
        <w:rPr>
          <w:rFonts w:eastAsia="Times New Roman" w:cs="Times New Roman"/>
          <w:b/>
          <w:bCs/>
          <w:szCs w:val="24"/>
        </w:rPr>
      </w:pPr>
    </w:p>
    <w:p w14:paraId="19F97715" w14:textId="77777777" w:rsidR="00A65B3F" w:rsidRPr="00A8267C" w:rsidRDefault="00A65B3F" w:rsidP="00A65B3F">
      <w:pPr>
        <w:spacing w:line="360" w:lineRule="auto"/>
        <w:jc w:val="center"/>
        <w:rPr>
          <w:rFonts w:eastAsia="Times New Roman" w:cs="Times New Roman"/>
          <w:b/>
          <w:bCs/>
          <w:szCs w:val="24"/>
        </w:rPr>
      </w:pPr>
    </w:p>
    <w:p w14:paraId="125A23B1" w14:textId="77777777" w:rsidR="00A65B3F" w:rsidRPr="00A8267C" w:rsidRDefault="00A65B3F" w:rsidP="00A65B3F">
      <w:pPr>
        <w:spacing w:line="360" w:lineRule="auto"/>
        <w:jc w:val="center"/>
        <w:rPr>
          <w:rFonts w:eastAsia="Times New Roman" w:cs="Times New Roman"/>
          <w:b/>
          <w:bCs/>
          <w:szCs w:val="24"/>
        </w:rPr>
      </w:pPr>
    </w:p>
    <w:p w14:paraId="27180695" w14:textId="77777777" w:rsidR="00A65B3F" w:rsidRPr="00A8267C" w:rsidRDefault="00A65B3F" w:rsidP="00A65B3F">
      <w:pPr>
        <w:spacing w:line="360" w:lineRule="auto"/>
        <w:rPr>
          <w:rFonts w:eastAsia="Times New Roman" w:cs="Times New Roman"/>
          <w:b/>
          <w:bCs/>
          <w:szCs w:val="24"/>
        </w:rPr>
      </w:pPr>
    </w:p>
    <w:p w14:paraId="5FC14E54" w14:textId="77777777" w:rsidR="00A65B3F" w:rsidRPr="00A8267C" w:rsidRDefault="00A65B3F" w:rsidP="00A65B3F">
      <w:pPr>
        <w:spacing w:line="360" w:lineRule="auto"/>
        <w:rPr>
          <w:rFonts w:eastAsia="Times New Roman" w:cs="Times New Roman"/>
          <w:b/>
          <w:bCs/>
          <w:szCs w:val="24"/>
        </w:rPr>
      </w:pPr>
    </w:p>
    <w:p w14:paraId="15E6E24E" w14:textId="77777777" w:rsidR="00A65B3F" w:rsidRPr="00A8267C" w:rsidRDefault="00A65B3F" w:rsidP="00A65B3F">
      <w:pPr>
        <w:spacing w:line="360" w:lineRule="auto"/>
        <w:rPr>
          <w:rFonts w:eastAsia="Times New Roman" w:cs="Times New Roman"/>
          <w:b/>
          <w:bCs/>
          <w:szCs w:val="24"/>
        </w:rPr>
      </w:pPr>
    </w:p>
    <w:p w14:paraId="5584927E" w14:textId="77777777" w:rsidR="00A65B3F" w:rsidRPr="00A8267C" w:rsidRDefault="00A65B3F" w:rsidP="00A65B3F">
      <w:pPr>
        <w:spacing w:line="360" w:lineRule="auto"/>
        <w:rPr>
          <w:rFonts w:eastAsia="Times New Roman" w:cs="Times New Roman"/>
          <w:b/>
          <w:bCs/>
          <w:szCs w:val="24"/>
        </w:rPr>
      </w:pPr>
    </w:p>
    <w:p w14:paraId="59F4C28A" w14:textId="77777777" w:rsidR="00A65B3F" w:rsidRPr="00A8267C" w:rsidRDefault="00DA2C51" w:rsidP="00DA2C51">
      <w:pPr>
        <w:pStyle w:val="Bort"/>
        <w:rPr>
          <w:rFonts w:cs="Times New Roman"/>
        </w:rPr>
      </w:pPr>
      <w:r w:rsidRPr="00A8267C">
        <w:rPr>
          <w:rFonts w:cs="Times New Roman"/>
        </w:rPr>
        <w:t xml:space="preserve">Coordonator ştiinţific </w:t>
      </w:r>
      <w:r w:rsidRPr="00A8267C">
        <w:rPr>
          <w:rFonts w:cs="Times New Roman"/>
        </w:rPr>
        <w:tab/>
      </w:r>
      <w:r w:rsidRPr="00A8267C">
        <w:rPr>
          <w:rFonts w:cs="Times New Roman"/>
        </w:rPr>
        <w:tab/>
      </w:r>
      <w:r w:rsidRPr="00A8267C">
        <w:rPr>
          <w:rFonts w:cs="Times New Roman"/>
        </w:rPr>
        <w:tab/>
      </w:r>
      <w:r w:rsidRPr="00A8267C">
        <w:rPr>
          <w:rFonts w:cs="Times New Roman"/>
        </w:rPr>
        <w:tab/>
      </w:r>
      <w:r w:rsidRPr="00A8267C">
        <w:rPr>
          <w:rFonts w:cs="Times New Roman"/>
        </w:rPr>
        <w:tab/>
      </w:r>
      <w:r w:rsidRPr="00A8267C">
        <w:rPr>
          <w:rFonts w:cs="Times New Roman"/>
        </w:rPr>
        <w:tab/>
      </w:r>
      <w:r w:rsidRPr="00A8267C">
        <w:rPr>
          <w:rFonts w:cs="Times New Roman"/>
        </w:rPr>
        <w:tab/>
      </w:r>
      <w:r w:rsidR="00A65B3F" w:rsidRPr="00A8267C">
        <w:rPr>
          <w:rFonts w:cs="Times New Roman"/>
        </w:rPr>
        <w:t xml:space="preserve">Absolvent </w:t>
      </w:r>
    </w:p>
    <w:p w14:paraId="1DD80F03" w14:textId="77777777" w:rsidR="002C0FF3" w:rsidRPr="00A8267C" w:rsidRDefault="002C0FF3" w:rsidP="002C0FF3">
      <w:pPr>
        <w:tabs>
          <w:tab w:val="left" w:pos="8060"/>
        </w:tabs>
        <w:spacing w:line="360" w:lineRule="auto"/>
        <w:rPr>
          <w:rFonts w:eastAsia="Times New Roman" w:cs="Times New Roman"/>
          <w:b/>
          <w:bCs/>
          <w:szCs w:val="24"/>
        </w:rPr>
      </w:pPr>
      <w:commentRangeStart w:id="7"/>
      <w:r w:rsidRPr="00A8267C">
        <w:rPr>
          <w:rFonts w:eastAsia="Times New Roman" w:cs="Times New Roman"/>
          <w:b/>
          <w:bCs/>
          <w:szCs w:val="24"/>
        </w:rPr>
        <w:t>xxxxxxx</w:t>
      </w:r>
      <w:commentRangeEnd w:id="7"/>
      <w:r w:rsidRPr="00A8267C">
        <w:rPr>
          <w:rStyle w:val="CommentReference"/>
          <w:rFonts w:eastAsia="Times New Roman" w:cs="Times New Roman"/>
          <w:b/>
          <w:bCs/>
          <w:sz w:val="24"/>
          <w:szCs w:val="24"/>
        </w:rPr>
        <w:commentReference w:id="7"/>
      </w:r>
      <w:r w:rsidR="00DA2C51" w:rsidRPr="00A8267C">
        <w:rPr>
          <w:rFonts w:eastAsia="Times New Roman" w:cs="Times New Roman"/>
          <w:b/>
          <w:bCs/>
          <w:szCs w:val="24"/>
        </w:rPr>
        <w:tab/>
      </w:r>
      <w:commentRangeStart w:id="8"/>
      <w:r w:rsidRPr="00A8267C">
        <w:rPr>
          <w:rFonts w:eastAsia="Times New Roman" w:cs="Times New Roman"/>
          <w:b/>
          <w:bCs/>
          <w:szCs w:val="24"/>
        </w:rPr>
        <w:t>xxxx</w:t>
      </w:r>
      <w:commentRangeEnd w:id="8"/>
      <w:r w:rsidRPr="00A8267C">
        <w:rPr>
          <w:rStyle w:val="CommentReference"/>
          <w:rFonts w:eastAsia="Times New Roman" w:cs="Times New Roman"/>
          <w:b/>
          <w:bCs/>
          <w:sz w:val="24"/>
          <w:szCs w:val="24"/>
        </w:rPr>
        <w:commentReference w:id="8"/>
      </w:r>
    </w:p>
    <w:p w14:paraId="04C4A8A1" w14:textId="77777777" w:rsidR="002C0FF3" w:rsidRPr="00A8267C" w:rsidRDefault="002C0FF3" w:rsidP="00A65B3F">
      <w:pPr>
        <w:spacing w:line="360" w:lineRule="auto"/>
        <w:rPr>
          <w:rFonts w:eastAsia="Times New Roman" w:cs="Times New Roman"/>
          <w:b/>
          <w:bCs/>
          <w:szCs w:val="24"/>
        </w:rPr>
      </w:pPr>
    </w:p>
    <w:p w14:paraId="0785E75B" w14:textId="77777777" w:rsidR="002C0FF3" w:rsidRPr="00A8267C" w:rsidRDefault="002C0FF3" w:rsidP="00A65B3F">
      <w:pPr>
        <w:spacing w:line="360" w:lineRule="auto"/>
        <w:rPr>
          <w:rFonts w:eastAsia="Times New Roman" w:cs="Times New Roman"/>
          <w:b/>
          <w:bCs/>
          <w:szCs w:val="24"/>
        </w:rPr>
      </w:pPr>
    </w:p>
    <w:p w14:paraId="370950BF" w14:textId="77777777" w:rsidR="00A65B3F" w:rsidRPr="00A8267C" w:rsidRDefault="00A65B3F" w:rsidP="00A65B3F">
      <w:pPr>
        <w:spacing w:line="360" w:lineRule="auto"/>
        <w:rPr>
          <w:rFonts w:eastAsia="Times New Roman" w:cs="Times New Roman"/>
          <w:szCs w:val="24"/>
        </w:rPr>
      </w:pPr>
    </w:p>
    <w:p w14:paraId="7B6B7C2F" w14:textId="77777777" w:rsidR="00DA2C51" w:rsidRPr="00A8267C" w:rsidRDefault="00DA2C51" w:rsidP="00DA2C51">
      <w:pPr>
        <w:pStyle w:val="Bort"/>
        <w:jc w:val="center"/>
        <w:rPr>
          <w:rFonts w:cs="Times New Roman"/>
        </w:rPr>
      </w:pPr>
    </w:p>
    <w:p w14:paraId="65881E3E" w14:textId="77777777" w:rsidR="00A65B3F" w:rsidRPr="00A8267C" w:rsidRDefault="00A65B3F" w:rsidP="00DA2C51">
      <w:pPr>
        <w:pStyle w:val="Bort"/>
        <w:jc w:val="center"/>
        <w:rPr>
          <w:rFonts w:cs="Times New Roman"/>
        </w:rPr>
      </w:pPr>
      <w:commentRangeStart w:id="9"/>
      <w:r w:rsidRPr="00A8267C">
        <w:rPr>
          <w:rFonts w:cs="Times New Roman"/>
        </w:rPr>
        <w:t>2025</w:t>
      </w:r>
      <w:commentRangeEnd w:id="9"/>
      <w:r w:rsidR="002C0FF3" w:rsidRPr="00A8267C">
        <w:rPr>
          <w:rStyle w:val="CommentReference"/>
          <w:rFonts w:cs="Times New Roman"/>
          <w:sz w:val="28"/>
          <w:szCs w:val="28"/>
        </w:rPr>
        <w:commentReference w:id="9"/>
      </w:r>
    </w:p>
    <w:p w14:paraId="31FD2470" w14:textId="77777777" w:rsidR="002C0FF3" w:rsidRPr="00A8267C" w:rsidRDefault="002C0FF3" w:rsidP="00DA2C51">
      <w:pPr>
        <w:pStyle w:val="Bort"/>
        <w:rPr>
          <w:rFonts w:cs="Times New Roman"/>
          <w:sz w:val="24"/>
        </w:rPr>
      </w:pPr>
      <w:r w:rsidRPr="00A8267C">
        <w:rPr>
          <w:rFonts w:cs="Times New Roman"/>
        </w:rPr>
        <w:lastRenderedPageBreak/>
        <w:t>BABEȘ-BOLYAI TUDOMÁNYEGYETEM, KOLOZSVÁR</w:t>
      </w:r>
    </w:p>
    <w:p w14:paraId="576BB673" w14:textId="77777777" w:rsidR="002C0FF3" w:rsidRPr="00A8267C" w:rsidRDefault="002C0FF3" w:rsidP="00DA2C51">
      <w:pPr>
        <w:pStyle w:val="Bort"/>
        <w:rPr>
          <w:rFonts w:cs="Times New Roman"/>
          <w:sz w:val="24"/>
        </w:rPr>
      </w:pPr>
      <w:r w:rsidRPr="00A8267C">
        <w:rPr>
          <w:rFonts w:cs="Times New Roman"/>
        </w:rPr>
        <w:t>PSZICHOLÓGIA ÉS NEVELÉSTUDOMÁNYOK KAR</w:t>
      </w:r>
    </w:p>
    <w:p w14:paraId="5A434AD8" w14:textId="77777777" w:rsidR="002C0FF3" w:rsidRPr="00A8267C" w:rsidRDefault="002C0FF3" w:rsidP="00DA2C51">
      <w:pPr>
        <w:pStyle w:val="Bort"/>
        <w:rPr>
          <w:rFonts w:cs="Times New Roman"/>
          <w:sz w:val="24"/>
        </w:rPr>
      </w:pPr>
      <w:commentRangeStart w:id="10"/>
      <w:r w:rsidRPr="00A8267C">
        <w:rPr>
          <w:rFonts w:cs="Times New Roman"/>
        </w:rPr>
        <w:t>KLINIKAI PSZICHOLÓGIA: FELMÉRÉS ÉS BEAVATKOZÁS SZAK</w:t>
      </w:r>
      <w:commentRangeEnd w:id="10"/>
      <w:r w:rsidR="00630B57" w:rsidRPr="00A8267C">
        <w:rPr>
          <w:rStyle w:val="CommentReference"/>
          <w:rFonts w:cs="Times New Roman"/>
          <w:sz w:val="24"/>
          <w:szCs w:val="28"/>
        </w:rPr>
        <w:commentReference w:id="10"/>
      </w:r>
    </w:p>
    <w:p w14:paraId="629B1DFA" w14:textId="77777777" w:rsidR="002C0FF3" w:rsidRPr="00A8267C" w:rsidRDefault="002C0FF3" w:rsidP="00DA2C51">
      <w:pPr>
        <w:pStyle w:val="Bort"/>
        <w:rPr>
          <w:rFonts w:cs="Times New Roman"/>
          <w:sz w:val="32"/>
          <w:szCs w:val="30"/>
        </w:rPr>
      </w:pPr>
    </w:p>
    <w:p w14:paraId="73D9F408" w14:textId="77777777" w:rsidR="002C0FF3" w:rsidRPr="00A8267C" w:rsidRDefault="002C0FF3" w:rsidP="00DA2C51">
      <w:pPr>
        <w:pStyle w:val="Bort"/>
        <w:rPr>
          <w:rFonts w:cs="Times New Roman"/>
          <w:sz w:val="32"/>
          <w:szCs w:val="30"/>
        </w:rPr>
      </w:pPr>
    </w:p>
    <w:p w14:paraId="0B73CC8C" w14:textId="77777777" w:rsidR="002C0FF3" w:rsidRPr="00A8267C" w:rsidRDefault="002C0FF3" w:rsidP="002C0FF3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sz w:val="32"/>
          <w:szCs w:val="30"/>
        </w:rPr>
      </w:pPr>
    </w:p>
    <w:p w14:paraId="747AD13A" w14:textId="77777777" w:rsidR="009E039E" w:rsidRPr="00A8267C" w:rsidRDefault="009E039E" w:rsidP="002C0FF3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sz w:val="32"/>
          <w:szCs w:val="30"/>
        </w:rPr>
      </w:pPr>
    </w:p>
    <w:p w14:paraId="26B98B05" w14:textId="77777777" w:rsidR="002C0FF3" w:rsidRPr="00A8267C" w:rsidRDefault="002C0FF3" w:rsidP="002C0FF3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sz w:val="32"/>
          <w:szCs w:val="30"/>
        </w:rPr>
      </w:pPr>
    </w:p>
    <w:p w14:paraId="3716F67D" w14:textId="77777777" w:rsidR="002C0FF3" w:rsidRPr="00A8267C" w:rsidRDefault="002C0FF3" w:rsidP="002C0FF3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sz w:val="32"/>
          <w:szCs w:val="30"/>
        </w:rPr>
      </w:pPr>
    </w:p>
    <w:p w14:paraId="06FAF1AE" w14:textId="77777777" w:rsidR="002C0FF3" w:rsidRPr="00A8267C" w:rsidRDefault="002C0FF3" w:rsidP="002C0FF3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sz w:val="32"/>
          <w:szCs w:val="30"/>
        </w:rPr>
      </w:pPr>
    </w:p>
    <w:p w14:paraId="641652A3" w14:textId="64277597" w:rsidR="002C0FF3" w:rsidRPr="00A8267C" w:rsidRDefault="00630B57" w:rsidP="00DA2C51">
      <w:pPr>
        <w:pStyle w:val="Bort"/>
        <w:jc w:val="center"/>
        <w:rPr>
          <w:rFonts w:cs="Times New Roman"/>
        </w:rPr>
      </w:pPr>
      <w:r w:rsidRPr="00A8267C">
        <w:rPr>
          <w:rFonts w:cs="Times New Roman"/>
        </w:rPr>
        <w:t>ÁLLAMVIZSGA</w:t>
      </w:r>
      <w:r w:rsidRPr="00A8267C">
        <w:rPr>
          <w:rFonts w:cs="Times New Roman"/>
          <w:lang w:val="en-US"/>
        </w:rPr>
        <w:t xml:space="preserve">/ </w:t>
      </w:r>
      <w:r w:rsidR="00232B5C" w:rsidRPr="00A8267C">
        <w:rPr>
          <w:rFonts w:cs="Times New Roman"/>
        </w:rPr>
        <w:t>DISSZERTÁCIÓS DOLGOZAT</w:t>
      </w:r>
    </w:p>
    <w:p w14:paraId="476D1A6B" w14:textId="77777777" w:rsidR="002C0FF3" w:rsidRPr="00A8267C" w:rsidRDefault="002C0FF3" w:rsidP="00DA2C51">
      <w:pPr>
        <w:pStyle w:val="Bort"/>
        <w:rPr>
          <w:rFonts w:cs="Times New Roman"/>
          <w:sz w:val="32"/>
          <w:szCs w:val="30"/>
        </w:rPr>
      </w:pPr>
    </w:p>
    <w:p w14:paraId="3F9B6798" w14:textId="77777777" w:rsidR="002C0FF3" w:rsidRPr="00A8267C" w:rsidRDefault="0075665E" w:rsidP="00F554A0">
      <w:pPr>
        <w:pStyle w:val="Bort"/>
        <w:jc w:val="center"/>
        <w:rPr>
          <w:rFonts w:cs="Times New Roman"/>
        </w:rPr>
      </w:pPr>
      <w:commentRangeStart w:id="11"/>
      <w:r w:rsidRPr="00A8267C">
        <w:rPr>
          <w:rFonts w:cs="Times New Roman"/>
        </w:rPr>
        <w:t>xxxxxx</w:t>
      </w:r>
      <w:commentRangeEnd w:id="11"/>
      <w:r w:rsidRPr="00A8267C">
        <w:rPr>
          <w:rStyle w:val="CommentReference"/>
          <w:rFonts w:cs="Times New Roman"/>
          <w:sz w:val="28"/>
          <w:szCs w:val="28"/>
        </w:rPr>
        <w:commentReference w:id="11"/>
      </w:r>
    </w:p>
    <w:p w14:paraId="47E1FB33" w14:textId="77777777" w:rsidR="002C0FF3" w:rsidRPr="00A8267C" w:rsidRDefault="002C0FF3" w:rsidP="002C0FF3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b/>
          <w:sz w:val="32"/>
          <w:szCs w:val="30"/>
        </w:rPr>
      </w:pPr>
    </w:p>
    <w:p w14:paraId="436EAA38" w14:textId="77777777" w:rsidR="002C0FF3" w:rsidRPr="00A8267C" w:rsidRDefault="002C0FF3" w:rsidP="002C0FF3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b/>
          <w:sz w:val="32"/>
          <w:szCs w:val="30"/>
        </w:rPr>
      </w:pPr>
    </w:p>
    <w:p w14:paraId="07850641" w14:textId="77777777" w:rsidR="002C0FF3" w:rsidRPr="00A8267C" w:rsidRDefault="002C0FF3" w:rsidP="002C0FF3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b/>
          <w:sz w:val="32"/>
          <w:szCs w:val="30"/>
        </w:rPr>
      </w:pPr>
    </w:p>
    <w:p w14:paraId="154DB246" w14:textId="77777777" w:rsidR="009E039E" w:rsidRPr="00A8267C" w:rsidRDefault="009E039E" w:rsidP="002C0FF3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b/>
          <w:sz w:val="32"/>
          <w:szCs w:val="30"/>
        </w:rPr>
      </w:pPr>
    </w:p>
    <w:p w14:paraId="60BCE5EB" w14:textId="77777777" w:rsidR="009E039E" w:rsidRPr="00A8267C" w:rsidRDefault="009E039E" w:rsidP="002C0FF3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b/>
          <w:sz w:val="32"/>
          <w:szCs w:val="30"/>
        </w:rPr>
      </w:pPr>
    </w:p>
    <w:p w14:paraId="49CD54F1" w14:textId="77777777" w:rsidR="002C0FF3" w:rsidRPr="00A8267C" w:rsidRDefault="002C0FF3" w:rsidP="002C0FF3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b/>
          <w:sz w:val="32"/>
          <w:szCs w:val="30"/>
        </w:rPr>
      </w:pPr>
    </w:p>
    <w:p w14:paraId="654082F5" w14:textId="77777777" w:rsidR="002C0FF3" w:rsidRPr="00A8267C" w:rsidRDefault="002C0FF3" w:rsidP="002C0FF3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b/>
          <w:sz w:val="32"/>
          <w:szCs w:val="30"/>
        </w:rPr>
      </w:pPr>
    </w:p>
    <w:p w14:paraId="76ECCFEF" w14:textId="77777777" w:rsidR="002C0FF3" w:rsidRPr="00A8267C" w:rsidRDefault="002C0FF3" w:rsidP="00F554A0">
      <w:pPr>
        <w:pStyle w:val="Bort"/>
        <w:rPr>
          <w:rFonts w:cs="Times New Roman"/>
        </w:rPr>
      </w:pPr>
      <w:r w:rsidRPr="00A8267C">
        <w:rPr>
          <w:rFonts w:cs="Times New Roman"/>
        </w:rPr>
        <w:t>Témavezető</w:t>
      </w:r>
      <w:r w:rsidRPr="00A8267C">
        <w:rPr>
          <w:rFonts w:cs="Times New Roman"/>
        </w:rPr>
        <w:tab/>
      </w:r>
      <w:r w:rsidR="00F554A0" w:rsidRPr="00A8267C">
        <w:rPr>
          <w:rFonts w:cs="Times New Roman"/>
        </w:rPr>
        <w:tab/>
      </w:r>
      <w:r w:rsidR="00F554A0" w:rsidRPr="00A8267C">
        <w:rPr>
          <w:rFonts w:cs="Times New Roman"/>
        </w:rPr>
        <w:tab/>
      </w:r>
      <w:r w:rsidR="00F554A0" w:rsidRPr="00A8267C">
        <w:rPr>
          <w:rFonts w:cs="Times New Roman"/>
        </w:rPr>
        <w:tab/>
      </w:r>
      <w:r w:rsidR="00F554A0" w:rsidRPr="00A8267C">
        <w:rPr>
          <w:rFonts w:cs="Times New Roman"/>
        </w:rPr>
        <w:tab/>
      </w:r>
      <w:r w:rsidR="00F554A0" w:rsidRPr="00A8267C">
        <w:rPr>
          <w:rFonts w:cs="Times New Roman"/>
        </w:rPr>
        <w:tab/>
      </w:r>
      <w:r w:rsidR="00F554A0" w:rsidRPr="00A8267C">
        <w:rPr>
          <w:rFonts w:cs="Times New Roman"/>
        </w:rPr>
        <w:tab/>
      </w:r>
      <w:r w:rsidR="00F554A0" w:rsidRPr="00A8267C">
        <w:rPr>
          <w:rFonts w:cs="Times New Roman"/>
        </w:rPr>
        <w:tab/>
      </w:r>
      <w:r w:rsidRPr="00A8267C">
        <w:rPr>
          <w:rFonts w:cs="Times New Roman"/>
        </w:rPr>
        <w:t>Végzős</w:t>
      </w:r>
      <w:r w:rsidRPr="00A8267C">
        <w:rPr>
          <w:rFonts w:cs="Times New Roman"/>
          <w:spacing w:val="-8"/>
        </w:rPr>
        <w:t xml:space="preserve"> </w:t>
      </w:r>
      <w:r w:rsidRPr="00A8267C">
        <w:rPr>
          <w:rFonts w:cs="Times New Roman"/>
        </w:rPr>
        <w:t>hallgató</w:t>
      </w:r>
    </w:p>
    <w:p w14:paraId="75F20958" w14:textId="77777777" w:rsidR="002C0FF3" w:rsidRPr="00A8267C" w:rsidRDefault="0075665E" w:rsidP="00F554A0">
      <w:pPr>
        <w:pStyle w:val="Bort"/>
        <w:rPr>
          <w:rFonts w:cs="Times New Roman"/>
        </w:rPr>
      </w:pPr>
      <w:commentRangeStart w:id="12"/>
      <w:r w:rsidRPr="00A8267C">
        <w:rPr>
          <w:rFonts w:cs="Times New Roman"/>
        </w:rPr>
        <w:t>xxxx</w:t>
      </w:r>
      <w:commentRangeEnd w:id="12"/>
      <w:r w:rsidRPr="00A8267C">
        <w:rPr>
          <w:rStyle w:val="CommentReference"/>
          <w:rFonts w:cs="Times New Roman"/>
          <w:sz w:val="28"/>
          <w:szCs w:val="28"/>
        </w:rPr>
        <w:commentReference w:id="12"/>
      </w:r>
      <w:r w:rsidR="002C0FF3" w:rsidRPr="00A8267C">
        <w:rPr>
          <w:rFonts w:cs="Times New Roman"/>
        </w:rPr>
        <w:tab/>
      </w:r>
      <w:r w:rsidR="00F554A0" w:rsidRPr="00A8267C">
        <w:rPr>
          <w:rFonts w:cs="Times New Roman"/>
        </w:rPr>
        <w:tab/>
      </w:r>
      <w:r w:rsidR="00F554A0" w:rsidRPr="00A8267C">
        <w:rPr>
          <w:rFonts w:cs="Times New Roman"/>
        </w:rPr>
        <w:tab/>
      </w:r>
      <w:r w:rsidR="00F554A0" w:rsidRPr="00A8267C">
        <w:rPr>
          <w:rFonts w:cs="Times New Roman"/>
        </w:rPr>
        <w:tab/>
      </w:r>
      <w:r w:rsidR="00F554A0" w:rsidRPr="00A8267C">
        <w:rPr>
          <w:rFonts w:cs="Times New Roman"/>
        </w:rPr>
        <w:tab/>
      </w:r>
      <w:r w:rsidR="00F554A0" w:rsidRPr="00A8267C">
        <w:rPr>
          <w:rFonts w:cs="Times New Roman"/>
        </w:rPr>
        <w:tab/>
      </w:r>
      <w:r w:rsidR="00F554A0" w:rsidRPr="00A8267C">
        <w:rPr>
          <w:rFonts w:cs="Times New Roman"/>
        </w:rPr>
        <w:tab/>
      </w:r>
      <w:r w:rsidR="00F554A0" w:rsidRPr="00A8267C">
        <w:rPr>
          <w:rFonts w:cs="Times New Roman"/>
        </w:rPr>
        <w:tab/>
      </w:r>
      <w:r w:rsidR="00F554A0" w:rsidRPr="00A8267C">
        <w:rPr>
          <w:rFonts w:cs="Times New Roman"/>
        </w:rPr>
        <w:tab/>
      </w:r>
      <w:r w:rsidR="00F554A0" w:rsidRPr="00A8267C">
        <w:rPr>
          <w:rFonts w:cs="Times New Roman"/>
        </w:rPr>
        <w:tab/>
      </w:r>
      <w:commentRangeStart w:id="13"/>
      <w:r w:rsidRPr="00A8267C">
        <w:rPr>
          <w:rFonts w:cs="Times New Roman"/>
        </w:rPr>
        <w:t>xxxx</w:t>
      </w:r>
      <w:commentRangeEnd w:id="13"/>
      <w:r w:rsidRPr="00A8267C">
        <w:rPr>
          <w:rStyle w:val="CommentReference"/>
          <w:rFonts w:cs="Times New Roman"/>
          <w:sz w:val="28"/>
          <w:szCs w:val="28"/>
        </w:rPr>
        <w:commentReference w:id="13"/>
      </w:r>
    </w:p>
    <w:p w14:paraId="615D692E" w14:textId="77777777" w:rsidR="002C0FF3" w:rsidRPr="00A8267C" w:rsidRDefault="002C0FF3" w:rsidP="002C0FF3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sz w:val="32"/>
          <w:szCs w:val="30"/>
        </w:rPr>
      </w:pPr>
    </w:p>
    <w:p w14:paraId="5798FF6C" w14:textId="77777777" w:rsidR="002C0FF3" w:rsidRPr="00A8267C" w:rsidRDefault="002C0FF3" w:rsidP="002C0FF3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sz w:val="32"/>
          <w:szCs w:val="30"/>
        </w:rPr>
      </w:pPr>
    </w:p>
    <w:p w14:paraId="238BB9CA" w14:textId="77777777" w:rsidR="002C0FF3" w:rsidRPr="00A8267C" w:rsidRDefault="002C0FF3" w:rsidP="002C0FF3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sz w:val="32"/>
          <w:szCs w:val="30"/>
        </w:rPr>
      </w:pPr>
    </w:p>
    <w:p w14:paraId="42632EE8" w14:textId="77777777" w:rsidR="002C0FF3" w:rsidRPr="00A8267C" w:rsidRDefault="002C0FF3" w:rsidP="002C0FF3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sz w:val="32"/>
          <w:szCs w:val="30"/>
        </w:rPr>
      </w:pPr>
    </w:p>
    <w:p w14:paraId="720B60C8" w14:textId="77777777" w:rsidR="002C0FF3" w:rsidRPr="00A8267C" w:rsidRDefault="002C0FF3" w:rsidP="002C0FF3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sz w:val="32"/>
          <w:szCs w:val="30"/>
        </w:rPr>
      </w:pPr>
    </w:p>
    <w:p w14:paraId="398CC514" w14:textId="77777777" w:rsidR="002C0FF3" w:rsidRPr="00A8267C" w:rsidRDefault="002C0FF3" w:rsidP="002C0FF3">
      <w:pPr>
        <w:widowControl w:val="0"/>
        <w:autoSpaceDE w:val="0"/>
        <w:autoSpaceDN w:val="0"/>
        <w:spacing w:before="6" w:after="0" w:line="240" w:lineRule="auto"/>
        <w:rPr>
          <w:rFonts w:eastAsia="Times New Roman" w:cs="Times New Roman"/>
          <w:sz w:val="45"/>
          <w:szCs w:val="30"/>
        </w:rPr>
      </w:pPr>
    </w:p>
    <w:p w14:paraId="687163CF" w14:textId="77777777" w:rsidR="009E039E" w:rsidRPr="00A8267C" w:rsidRDefault="009E039E" w:rsidP="002C0FF3">
      <w:pPr>
        <w:widowControl w:val="0"/>
        <w:autoSpaceDE w:val="0"/>
        <w:autoSpaceDN w:val="0"/>
        <w:spacing w:before="6" w:after="0" w:line="240" w:lineRule="auto"/>
        <w:rPr>
          <w:rFonts w:eastAsia="Times New Roman" w:cs="Times New Roman"/>
          <w:sz w:val="45"/>
          <w:szCs w:val="30"/>
        </w:rPr>
      </w:pPr>
    </w:p>
    <w:p w14:paraId="610EEA58" w14:textId="77777777" w:rsidR="009E039E" w:rsidRPr="00A8267C" w:rsidRDefault="009E039E" w:rsidP="002C0FF3">
      <w:pPr>
        <w:widowControl w:val="0"/>
        <w:autoSpaceDE w:val="0"/>
        <w:autoSpaceDN w:val="0"/>
        <w:spacing w:before="6" w:after="0" w:line="240" w:lineRule="auto"/>
        <w:rPr>
          <w:rFonts w:eastAsia="Times New Roman" w:cs="Times New Roman"/>
          <w:sz w:val="45"/>
          <w:szCs w:val="30"/>
        </w:rPr>
      </w:pPr>
    </w:p>
    <w:p w14:paraId="14410C43" w14:textId="77777777" w:rsidR="002C0FF3" w:rsidRPr="00A8267C" w:rsidRDefault="002C0FF3" w:rsidP="002C0FF3">
      <w:pPr>
        <w:widowControl w:val="0"/>
        <w:autoSpaceDE w:val="0"/>
        <w:autoSpaceDN w:val="0"/>
        <w:spacing w:before="6" w:after="0" w:line="240" w:lineRule="auto"/>
        <w:rPr>
          <w:rFonts w:eastAsia="Times New Roman" w:cs="Times New Roman"/>
          <w:sz w:val="45"/>
          <w:szCs w:val="30"/>
        </w:rPr>
      </w:pPr>
    </w:p>
    <w:p w14:paraId="1E801519" w14:textId="77777777" w:rsidR="002C0FF3" w:rsidRPr="00A8267C" w:rsidRDefault="002C0FF3" w:rsidP="002C0FF3">
      <w:pPr>
        <w:widowControl w:val="0"/>
        <w:autoSpaceDE w:val="0"/>
        <w:autoSpaceDN w:val="0"/>
        <w:spacing w:after="0" w:line="240" w:lineRule="auto"/>
        <w:ind w:left="3078" w:right="2699"/>
        <w:jc w:val="center"/>
        <w:rPr>
          <w:rFonts w:eastAsia="Times New Roman" w:cs="Times New Roman"/>
          <w:sz w:val="30"/>
          <w:szCs w:val="30"/>
        </w:rPr>
      </w:pPr>
      <w:commentRangeStart w:id="14"/>
      <w:r w:rsidRPr="00A8267C">
        <w:rPr>
          <w:rFonts w:eastAsia="Times New Roman" w:cs="Times New Roman"/>
          <w:sz w:val="30"/>
          <w:szCs w:val="30"/>
        </w:rPr>
        <w:t>2025</w:t>
      </w:r>
      <w:commentRangeEnd w:id="14"/>
      <w:r w:rsidR="00DA2C51" w:rsidRPr="00A8267C">
        <w:rPr>
          <w:rStyle w:val="CommentReference"/>
          <w:rFonts w:eastAsia="Times New Roman" w:cs="Times New Roman"/>
          <w:sz w:val="30"/>
          <w:szCs w:val="30"/>
        </w:rPr>
        <w:commentReference w:id="14"/>
      </w:r>
    </w:p>
    <w:p w14:paraId="32B620BF" w14:textId="77777777" w:rsidR="00F554A0" w:rsidRPr="00A8267C" w:rsidRDefault="009E039E" w:rsidP="00F554A0">
      <w:pPr>
        <w:jc w:val="center"/>
        <w:rPr>
          <w:rFonts w:cs="Times New Roman"/>
        </w:rPr>
      </w:pPr>
      <w:r w:rsidRPr="6D01D00C">
        <w:rPr>
          <w:rFonts w:cs="Times New Roman"/>
        </w:rPr>
        <w:lastRenderedPageBreak/>
        <w:t xml:space="preserve">Tartalomjegyzék </w:t>
      </w:r>
      <w:r w:rsidR="00F554A0" w:rsidRPr="6D01D00C">
        <w:rPr>
          <w:rFonts w:cs="Times New Roman"/>
        </w:rPr>
        <w:t>(automatikusan generált)</w:t>
      </w:r>
    </w:p>
    <w:sdt>
      <w:sdtP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hu-HU"/>
        </w:rPr>
        <w:id w:val="114855347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0130FDD" w14:textId="0BDF1820" w:rsidR="00F554A0" w:rsidRPr="00A8267C" w:rsidRDefault="00F554A0">
          <w:pPr>
            <w:pStyle w:val="TOCHeading"/>
            <w:rPr>
              <w:rFonts w:ascii="Times New Roman" w:hAnsi="Times New Roman" w:cs="Times New Roman"/>
            </w:rPr>
          </w:pPr>
          <w:r w:rsidRPr="6D01D00C">
            <w:rPr>
              <w:rFonts w:ascii="Times New Roman" w:hAnsi="Times New Roman" w:cs="Times New Roman"/>
              <w:lang w:val="hu-HU"/>
            </w:rPr>
            <w:t>Tartalom</w:t>
          </w:r>
        </w:p>
        <w:p w14:paraId="720D2CDA" w14:textId="5CD71A7C" w:rsidR="00D0222C" w:rsidRDefault="00F554A0">
          <w:pPr>
            <w:pStyle w:val="TOC1"/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14:ligatures w14:val="standardContextual"/>
            </w:rPr>
          </w:pPr>
          <w:r w:rsidRPr="00A8267C">
            <w:rPr>
              <w:rFonts w:cs="Times New Roman"/>
            </w:rPr>
            <w:fldChar w:fldCharType="begin"/>
          </w:r>
          <w:r w:rsidRPr="00A8267C">
            <w:rPr>
              <w:rFonts w:cs="Times New Roman"/>
            </w:rPr>
            <w:instrText xml:space="preserve"> TOC \o "1-3" \h \z \u </w:instrText>
          </w:r>
          <w:r w:rsidRPr="00A8267C">
            <w:rPr>
              <w:rFonts w:cs="Times New Roman"/>
            </w:rPr>
            <w:fldChar w:fldCharType="separate"/>
          </w:r>
          <w:hyperlink w:anchor="_Toc226024680" w:history="1">
            <w:r w:rsidR="00D0222C" w:rsidRPr="00B8587C">
              <w:rPr>
                <w:rStyle w:val="Hyperlink"/>
                <w:rFonts w:cs="Times New Roman"/>
                <w:noProof/>
              </w:rPr>
              <w:t>Bevezető</w:t>
            </w:r>
            <w:r w:rsidR="00D0222C">
              <w:rPr>
                <w:noProof/>
                <w:webHidden/>
              </w:rPr>
              <w:tab/>
            </w:r>
            <w:r w:rsidR="00D0222C">
              <w:rPr>
                <w:noProof/>
                <w:webHidden/>
              </w:rPr>
              <w:fldChar w:fldCharType="begin"/>
            </w:r>
            <w:r w:rsidR="00D0222C">
              <w:rPr>
                <w:noProof/>
                <w:webHidden/>
              </w:rPr>
              <w:instrText xml:space="preserve"> PAGEREF _Toc226024680 \h </w:instrText>
            </w:r>
            <w:r w:rsidR="00D0222C">
              <w:rPr>
                <w:noProof/>
                <w:webHidden/>
              </w:rPr>
            </w:r>
            <w:r w:rsidR="00D0222C">
              <w:rPr>
                <w:noProof/>
                <w:webHidden/>
              </w:rPr>
              <w:fldChar w:fldCharType="separate"/>
            </w:r>
            <w:r w:rsidR="00D0222C">
              <w:rPr>
                <w:noProof/>
                <w:webHidden/>
              </w:rPr>
              <w:t>6</w:t>
            </w:r>
            <w:r w:rsidR="00D0222C">
              <w:rPr>
                <w:noProof/>
                <w:webHidden/>
              </w:rPr>
              <w:fldChar w:fldCharType="end"/>
            </w:r>
          </w:hyperlink>
        </w:p>
        <w:p w14:paraId="7E7E8D65" w14:textId="38EF170B" w:rsidR="00D0222C" w:rsidRDefault="00D0222C">
          <w:pPr>
            <w:pStyle w:val="TOC1"/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14:ligatures w14:val="standardContextual"/>
            </w:rPr>
          </w:pPr>
          <w:hyperlink w:anchor="_Toc226024681" w:history="1">
            <w:r w:rsidRPr="00B8587C">
              <w:rPr>
                <w:rStyle w:val="Hyperlink"/>
                <w:noProof/>
              </w:rPr>
              <w:t>Elméleti háttér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_Toc226024681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03529A" w14:textId="7580C69D" w:rsidR="00D0222C" w:rsidRDefault="00D0222C" w:rsidP="00595C4F">
          <w:pPr>
            <w:pStyle w:val="TOC2"/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14:ligatures w14:val="standardContextual"/>
            </w:rPr>
          </w:pPr>
          <w:hyperlink w:anchor="_Toc226024682" w:history="1">
            <w:r w:rsidRPr="00B8587C">
              <w:rPr>
                <w:rStyle w:val="Hyperlink"/>
                <w:noProof/>
              </w:rPr>
              <w:t>Alcím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_Toc226024682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84C1FA" w14:textId="6D8406CF" w:rsidR="00D0222C" w:rsidRDefault="00D0222C" w:rsidP="00595C4F">
          <w:pPr>
            <w:pStyle w:val="TOC2"/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14:ligatures w14:val="standardContextual"/>
            </w:rPr>
          </w:pPr>
          <w:hyperlink w:anchor="_Toc226024683" w:history="1">
            <w:r w:rsidRPr="00B8587C">
              <w:rPr>
                <w:rStyle w:val="Hyperlink"/>
                <w:noProof/>
              </w:rPr>
              <w:t>Alcím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_Toc226024683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125A1B" w14:textId="7105F2B6" w:rsidR="00D0222C" w:rsidRDefault="00D0222C" w:rsidP="00595C4F">
          <w:pPr>
            <w:pStyle w:val="TOC2"/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14:ligatures w14:val="standardContextual"/>
            </w:rPr>
          </w:pPr>
          <w:hyperlink w:anchor="_Toc226024684" w:history="1">
            <w:r w:rsidRPr="00B8587C">
              <w:rPr>
                <w:rStyle w:val="Hyperlink"/>
                <w:noProof/>
              </w:rPr>
              <w:t>Alcím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_Toc226024684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177FD1" w14:textId="22C407EB" w:rsidR="00D0222C" w:rsidRDefault="00D0222C" w:rsidP="00595C4F">
          <w:pPr>
            <w:pStyle w:val="TOC2"/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14:ligatures w14:val="standardContextual"/>
            </w:rPr>
          </w:pPr>
          <w:hyperlink w:anchor="_Toc226024685" w:history="1">
            <w:r w:rsidRPr="00B8587C">
              <w:rPr>
                <w:rStyle w:val="Hyperlink"/>
                <w:noProof/>
              </w:rPr>
              <w:t>Alcím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_Toc226024685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8F761B" w14:textId="57546CC5" w:rsidR="00D0222C" w:rsidRDefault="00D0222C" w:rsidP="00595C4F">
          <w:pPr>
            <w:pStyle w:val="TOC2"/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14:ligatures w14:val="standardContextual"/>
            </w:rPr>
          </w:pPr>
          <w:hyperlink w:anchor="_Toc226024686" w:history="1">
            <w:r w:rsidRPr="00B8587C">
              <w:rPr>
                <w:rStyle w:val="Hyperlink"/>
                <w:noProof/>
              </w:rPr>
              <w:t>Célok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_Toc226024686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B2A2FA" w14:textId="3D0A11AB" w:rsidR="00D0222C" w:rsidRDefault="00D0222C" w:rsidP="00595C4F">
          <w:pPr>
            <w:pStyle w:val="TOC2"/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14:ligatures w14:val="standardContextual"/>
            </w:rPr>
          </w:pPr>
          <w:hyperlink w:anchor="_Toc226024687" w:history="1">
            <w:r w:rsidRPr="00B8587C">
              <w:rPr>
                <w:rStyle w:val="Hyperlink"/>
                <w:noProof/>
              </w:rPr>
              <w:t>Hipotézisek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_Toc226024687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23415C" w14:textId="38AA1C22" w:rsidR="00D0222C" w:rsidRDefault="00D0222C">
          <w:pPr>
            <w:pStyle w:val="TOC1"/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14:ligatures w14:val="standardContextual"/>
            </w:rPr>
          </w:pPr>
          <w:hyperlink w:anchor="_Toc226024688" w:history="1">
            <w:r w:rsidRPr="00B8587C">
              <w:rPr>
                <w:rStyle w:val="Hyperlink"/>
                <w:noProof/>
              </w:rPr>
              <w:t>Módszerek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_Toc226024688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8F5FE1" w14:textId="141CDFD4" w:rsidR="00D0222C" w:rsidRDefault="00D0222C" w:rsidP="00595C4F">
          <w:pPr>
            <w:pStyle w:val="TOC2"/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14:ligatures w14:val="standardContextual"/>
            </w:rPr>
          </w:pPr>
          <w:hyperlink w:anchor="_Toc226024689" w:history="1">
            <w:r w:rsidRPr="00B8587C">
              <w:rPr>
                <w:rStyle w:val="Hyperlink"/>
                <w:noProof/>
              </w:rPr>
              <w:t>Résztvevők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_Toc226024689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5E2570" w14:textId="1059E2F7" w:rsidR="00D0222C" w:rsidRDefault="00D0222C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14:ligatures w14:val="standardContextual"/>
            </w:rPr>
          </w:pPr>
          <w:hyperlink w:anchor="_Toc226024690" w:history="1">
            <w:r w:rsidRPr="00B8587C">
              <w:rPr>
                <w:rStyle w:val="Hyperlink"/>
                <w:rFonts w:cs="Times New Roman"/>
                <w:bCs/>
                <w:noProof/>
              </w:rPr>
              <w:t>Eszközök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_Toc226024690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CF0657" w14:textId="3021D440" w:rsidR="00D0222C" w:rsidRDefault="00D0222C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14:ligatures w14:val="standardContextual"/>
            </w:rPr>
          </w:pPr>
          <w:hyperlink w:anchor="_Toc226024691" w:history="1">
            <w:r w:rsidRPr="00B8587C">
              <w:rPr>
                <w:rStyle w:val="Hyperlink"/>
                <w:rFonts w:cs="Times New Roman"/>
                <w:noProof/>
              </w:rPr>
              <w:t>Eljárás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_Toc226024691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330A7B" w14:textId="3710C507" w:rsidR="00D0222C" w:rsidRDefault="00D0222C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14:ligatures w14:val="standardContextual"/>
            </w:rPr>
          </w:pPr>
          <w:hyperlink w:anchor="_Toc226024692" w:history="1">
            <w:r w:rsidRPr="00B8587C">
              <w:rPr>
                <w:rStyle w:val="Hyperlink"/>
                <w:rFonts w:cs="Times New Roman"/>
                <w:bCs/>
                <w:noProof/>
              </w:rPr>
              <w:t>Adatfeldolgozási eljárások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_Toc226024692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25C01E" w14:textId="17D67D0D" w:rsidR="00D0222C" w:rsidRDefault="00D0222C">
          <w:pPr>
            <w:pStyle w:val="TOC1"/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14:ligatures w14:val="standardContextual"/>
            </w:rPr>
          </w:pPr>
          <w:hyperlink w:anchor="_Toc226024693" w:history="1">
            <w:r w:rsidRPr="00B8587C">
              <w:rPr>
                <w:rStyle w:val="Hyperlink"/>
                <w:noProof/>
              </w:rPr>
              <w:t>Eredmények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_Toc226024693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47F18C" w14:textId="745F3F4B" w:rsidR="00D0222C" w:rsidRDefault="00D0222C">
          <w:pPr>
            <w:pStyle w:val="TOC1"/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14:ligatures w14:val="standardContextual"/>
            </w:rPr>
          </w:pPr>
          <w:hyperlink w:anchor="_Toc226024694" w:history="1">
            <w:r w:rsidRPr="00B8587C">
              <w:rPr>
                <w:rStyle w:val="Hyperlink"/>
                <w:noProof/>
              </w:rPr>
              <w:t>Eredmények értelemzése és következtetések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_Toc226024694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0A7FF9" w14:textId="3E53E15E" w:rsidR="00D0222C" w:rsidRDefault="00D0222C">
          <w:pPr>
            <w:pStyle w:val="TOC1"/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14:ligatures w14:val="standardContextual"/>
            </w:rPr>
          </w:pPr>
          <w:hyperlink w:anchor="_Toc226024695" w:history="1">
            <w:r w:rsidRPr="00B8587C">
              <w:rPr>
                <w:rStyle w:val="Hyperlink"/>
                <w:noProof/>
              </w:rPr>
              <w:t>A kutatás korlátai és továbbfejlesztési lehetőségei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_Toc226024695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DC2D88" w14:textId="2FD892CC" w:rsidR="00D0222C" w:rsidRDefault="00D0222C">
          <w:pPr>
            <w:pStyle w:val="TOC1"/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14:ligatures w14:val="standardContextual"/>
            </w:rPr>
          </w:pPr>
          <w:hyperlink w:anchor="_Toc226024696" w:history="1">
            <w:r w:rsidRPr="00B8587C">
              <w:rPr>
                <w:rStyle w:val="Hyperlink"/>
                <w:noProof/>
              </w:rPr>
              <w:t>Könyvészet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_Toc226024696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CB651D" w14:textId="4EC1DC0B" w:rsidR="00D0222C" w:rsidRDefault="00D0222C">
          <w:pPr>
            <w:pStyle w:val="TOC1"/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14:ligatures w14:val="standardContextual"/>
            </w:rPr>
          </w:pPr>
          <w:hyperlink w:anchor="_Toc226024697" w:history="1">
            <w:r w:rsidRPr="00B8587C">
              <w:rPr>
                <w:rStyle w:val="Hyperlink"/>
                <w:noProof/>
              </w:rPr>
              <w:t>Mellékletek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_Toc226024697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F2F7E7" w14:textId="314892C4" w:rsidR="00D0222C" w:rsidRDefault="00D0222C" w:rsidP="00595C4F">
          <w:pPr>
            <w:pStyle w:val="TOC2"/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14:ligatures w14:val="standardContextual"/>
            </w:rPr>
          </w:pPr>
          <w:hyperlink w:anchor="_Toc226024698" w:history="1">
            <w:r w:rsidRPr="00B8587C">
              <w:rPr>
                <w:rStyle w:val="Hyperlink"/>
                <w:noProof/>
              </w:rPr>
              <w:t>Melléklet 1. Codebook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_Toc226024698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1D481D" w14:textId="71944F2F" w:rsidR="00D0222C" w:rsidRDefault="00D0222C" w:rsidP="00595C4F">
          <w:pPr>
            <w:pStyle w:val="TOC2"/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14:ligatures w14:val="standardContextual"/>
            </w:rPr>
          </w:pPr>
          <w:hyperlink w:anchor="_Toc226024699" w:history="1">
            <w:r w:rsidRPr="00B8587C">
              <w:rPr>
                <w:rStyle w:val="Hyperlink"/>
                <w:noProof/>
              </w:rPr>
              <w:t>Melléklet 2. Kognitív érzelemszabályozás kérdőív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_Toc226024699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3DE87C" w14:textId="5107E4F9" w:rsidR="00572696" w:rsidRPr="00A8267C" w:rsidRDefault="00F554A0" w:rsidP="00595C4F">
          <w:pPr>
            <w:rPr>
              <w:rStyle w:val="Strong"/>
              <w:rFonts w:cs="Times New Roman"/>
              <w:b w:val="0"/>
              <w:bCs w:val="0"/>
            </w:rPr>
            <w:sectPr w:rsidR="00572696" w:rsidRPr="00A8267C" w:rsidSect="00B8549E">
              <w:pgSz w:w="11906" w:h="16838" w:code="9"/>
              <w:pgMar w:top="1440" w:right="1440" w:bottom="1440" w:left="1440" w:header="720" w:footer="720" w:gutter="0"/>
              <w:cols w:space="720"/>
              <w:docGrid w:linePitch="360"/>
            </w:sectPr>
          </w:pPr>
          <w:r w:rsidRPr="00A8267C">
            <w:rPr>
              <w:rFonts w:cs="Times New Roman"/>
              <w:b/>
              <w:bCs/>
              <w:lang w:val="hu-HU"/>
            </w:rPr>
            <w:lastRenderedPageBreak/>
            <w:fldChar w:fldCharType="end"/>
          </w:r>
        </w:p>
      </w:sdtContent>
    </w:sdt>
    <w:p w14:paraId="5B650C7A" w14:textId="77777777" w:rsidR="00194D31" w:rsidRPr="00A8267C" w:rsidRDefault="00194D31">
      <w:pPr>
        <w:spacing w:line="259" w:lineRule="auto"/>
        <w:jc w:val="left"/>
        <w:rPr>
          <w:rStyle w:val="Strong"/>
          <w:rFonts w:eastAsiaTheme="majorEastAsia" w:cs="Times New Roman"/>
          <w:b w:val="0"/>
          <w:bCs w:val="0"/>
          <w:szCs w:val="32"/>
        </w:rPr>
      </w:pPr>
      <w:r w:rsidRPr="00A8267C">
        <w:rPr>
          <w:rStyle w:val="Strong"/>
          <w:rFonts w:cs="Times New Roman"/>
          <w:b w:val="0"/>
          <w:bCs w:val="0"/>
        </w:rPr>
        <w:br w:type="page"/>
      </w:r>
    </w:p>
    <w:p w14:paraId="410CDFDF" w14:textId="7CF4EE40" w:rsidR="00DA2C51" w:rsidRPr="00A8267C" w:rsidRDefault="00DA2C51" w:rsidP="00F554A0">
      <w:pPr>
        <w:pStyle w:val="Heading1"/>
        <w:rPr>
          <w:rStyle w:val="Strong"/>
          <w:rFonts w:cs="Times New Roman"/>
          <w:b w:val="0"/>
          <w:bCs w:val="0"/>
        </w:rPr>
      </w:pPr>
      <w:bookmarkStart w:id="15" w:name="_Toc226024680"/>
      <w:r w:rsidRPr="00A8267C">
        <w:rPr>
          <w:rStyle w:val="Strong"/>
          <w:rFonts w:cs="Times New Roman"/>
          <w:b w:val="0"/>
          <w:bCs w:val="0"/>
        </w:rPr>
        <w:lastRenderedPageBreak/>
        <w:t>Bevezető</w:t>
      </w:r>
      <w:bookmarkEnd w:id="15"/>
    </w:p>
    <w:p w14:paraId="25F54D8C" w14:textId="77777777" w:rsidR="00DA2C51" w:rsidRPr="00D0222C" w:rsidRDefault="00DA2C51" w:rsidP="00D0222C">
      <w:pPr>
        <w:pStyle w:val="Heading1"/>
        <w:rPr>
          <w:rStyle w:val="Strong"/>
          <w:b w:val="0"/>
          <w:bCs w:val="0"/>
        </w:rPr>
      </w:pPr>
      <w:bookmarkStart w:id="16" w:name="_Toc226024681"/>
      <w:r w:rsidRPr="00D0222C">
        <w:rPr>
          <w:rStyle w:val="Strong"/>
          <w:b w:val="0"/>
          <w:bCs w:val="0"/>
        </w:rPr>
        <w:t>Elméleti háttér</w:t>
      </w:r>
      <w:bookmarkEnd w:id="16"/>
    </w:p>
    <w:p w14:paraId="4EACBE0A" w14:textId="414FFD00" w:rsidR="00DA2C51" w:rsidRPr="00A8267C" w:rsidRDefault="00DA2C51" w:rsidP="00D0222C">
      <w:pPr>
        <w:pStyle w:val="Heading2"/>
        <w:rPr>
          <w:rStyle w:val="Strong"/>
          <w:b w:val="0"/>
          <w:bCs w:val="0"/>
        </w:rPr>
      </w:pPr>
      <w:bookmarkStart w:id="17" w:name="_Toc226024682"/>
      <w:commentRangeStart w:id="18"/>
      <w:r w:rsidRPr="00A8267C">
        <w:rPr>
          <w:rStyle w:val="Strong"/>
          <w:b w:val="0"/>
          <w:bCs w:val="0"/>
        </w:rPr>
        <w:t>Alcím</w:t>
      </w:r>
      <w:bookmarkEnd w:id="17"/>
      <w:r w:rsidRPr="00A8267C">
        <w:rPr>
          <w:rStyle w:val="Strong"/>
          <w:b w:val="0"/>
          <w:bCs w:val="0"/>
        </w:rPr>
        <w:t xml:space="preserve"> </w:t>
      </w:r>
      <w:r w:rsidR="00B6108E" w:rsidRPr="00A8267C">
        <w:rPr>
          <w:rStyle w:val="Strong"/>
          <w:b w:val="0"/>
          <w:bCs w:val="0"/>
        </w:rPr>
        <w:t xml:space="preserve"> </w:t>
      </w:r>
    </w:p>
    <w:p w14:paraId="540358BA" w14:textId="539EF86B" w:rsidR="00DA2C51" w:rsidRPr="00D0222C" w:rsidRDefault="00DA2C51" w:rsidP="00D0222C">
      <w:pPr>
        <w:pStyle w:val="Heading2"/>
        <w:rPr>
          <w:rStyle w:val="Strong"/>
          <w:b w:val="0"/>
          <w:bCs w:val="0"/>
        </w:rPr>
      </w:pPr>
      <w:bookmarkStart w:id="19" w:name="_Toc226024683"/>
      <w:r w:rsidRPr="00D0222C">
        <w:rPr>
          <w:rStyle w:val="Strong"/>
          <w:b w:val="0"/>
          <w:bCs w:val="0"/>
        </w:rPr>
        <w:t>Alcím</w:t>
      </w:r>
      <w:bookmarkEnd w:id="19"/>
      <w:r w:rsidRPr="00D0222C">
        <w:rPr>
          <w:rStyle w:val="Strong"/>
          <w:b w:val="0"/>
          <w:bCs w:val="0"/>
        </w:rPr>
        <w:t xml:space="preserve"> </w:t>
      </w:r>
    </w:p>
    <w:p w14:paraId="1F6FC245" w14:textId="3C6FC94D" w:rsidR="00DA2C51" w:rsidRPr="00D0222C" w:rsidRDefault="00DA2C51" w:rsidP="00D0222C">
      <w:pPr>
        <w:pStyle w:val="Heading2"/>
        <w:rPr>
          <w:rStyle w:val="Strong"/>
          <w:b w:val="0"/>
          <w:bCs w:val="0"/>
        </w:rPr>
      </w:pPr>
      <w:bookmarkStart w:id="20" w:name="_Toc226024684"/>
      <w:r w:rsidRPr="00D0222C">
        <w:rPr>
          <w:rStyle w:val="Strong"/>
          <w:b w:val="0"/>
          <w:bCs w:val="0"/>
        </w:rPr>
        <w:t>Alcím</w:t>
      </w:r>
      <w:bookmarkEnd w:id="20"/>
      <w:r w:rsidRPr="00D0222C">
        <w:rPr>
          <w:rStyle w:val="Strong"/>
          <w:b w:val="0"/>
          <w:bCs w:val="0"/>
        </w:rPr>
        <w:t xml:space="preserve"> </w:t>
      </w:r>
    </w:p>
    <w:p w14:paraId="1D7C9DB8" w14:textId="33AD6B5F" w:rsidR="00DA2C51" w:rsidRPr="00A8267C" w:rsidRDefault="00DA2C51" w:rsidP="00D0222C">
      <w:pPr>
        <w:pStyle w:val="Heading2"/>
        <w:rPr>
          <w:rStyle w:val="Strong"/>
          <w:b w:val="0"/>
          <w:bCs w:val="0"/>
        </w:rPr>
      </w:pPr>
      <w:bookmarkStart w:id="21" w:name="_Toc226024685"/>
      <w:r w:rsidRPr="17B5D77F">
        <w:rPr>
          <w:rStyle w:val="Strong"/>
          <w:b w:val="0"/>
          <w:bCs w:val="0"/>
        </w:rPr>
        <w:t>Alcím</w:t>
      </w:r>
      <w:bookmarkEnd w:id="21"/>
      <w:r w:rsidRPr="17B5D77F">
        <w:rPr>
          <w:rStyle w:val="Strong"/>
          <w:b w:val="0"/>
          <w:bCs w:val="0"/>
        </w:rPr>
        <w:t xml:space="preserve"> </w:t>
      </w:r>
      <w:commentRangeEnd w:id="18"/>
      <w:r w:rsidR="00595C4F" w:rsidRPr="00A8267C">
        <w:rPr>
          <w:rStyle w:val="CommentReference"/>
          <w:sz w:val="24"/>
          <w:szCs w:val="26"/>
        </w:rPr>
        <w:commentReference w:id="18"/>
      </w:r>
    </w:p>
    <w:p w14:paraId="50BB6EB7" w14:textId="77777777" w:rsidR="00DA2C51" w:rsidRPr="00A8267C" w:rsidRDefault="00DA2C51" w:rsidP="00D0222C">
      <w:pPr>
        <w:pStyle w:val="Heading2"/>
        <w:rPr>
          <w:rStyle w:val="Strong"/>
          <w:b w:val="0"/>
          <w:bCs w:val="0"/>
        </w:rPr>
      </w:pPr>
      <w:bookmarkStart w:id="22" w:name="_Toc226024686"/>
      <w:r w:rsidRPr="17B5D77F">
        <w:rPr>
          <w:rStyle w:val="Strong"/>
          <w:b w:val="0"/>
          <w:bCs w:val="0"/>
        </w:rPr>
        <w:t>Célok</w:t>
      </w:r>
      <w:bookmarkEnd w:id="22"/>
      <w:r w:rsidRPr="17B5D77F">
        <w:rPr>
          <w:rStyle w:val="Strong"/>
          <w:b w:val="0"/>
          <w:bCs w:val="0"/>
        </w:rPr>
        <w:t xml:space="preserve"> </w:t>
      </w:r>
    </w:p>
    <w:p w14:paraId="41933846" w14:textId="77777777" w:rsidR="00DA2C51" w:rsidRPr="00A8267C" w:rsidRDefault="00DA2C51" w:rsidP="00D0222C">
      <w:pPr>
        <w:pStyle w:val="Heading2"/>
        <w:rPr>
          <w:rStyle w:val="Strong"/>
          <w:b w:val="0"/>
          <w:bCs w:val="0"/>
        </w:rPr>
      </w:pPr>
      <w:bookmarkStart w:id="23" w:name="_Toc226024687"/>
      <w:r w:rsidRPr="17B5D77F">
        <w:rPr>
          <w:rStyle w:val="Strong"/>
          <w:b w:val="0"/>
          <w:bCs w:val="0"/>
        </w:rPr>
        <w:t>Hipotézisek</w:t>
      </w:r>
      <w:bookmarkEnd w:id="23"/>
    </w:p>
    <w:p w14:paraId="47E2AE72" w14:textId="77777777" w:rsidR="00DA2C51" w:rsidRPr="00D0222C" w:rsidRDefault="00DA2C51" w:rsidP="00D0222C">
      <w:pPr>
        <w:pStyle w:val="Heading1"/>
        <w:rPr>
          <w:rStyle w:val="Strong"/>
          <w:b w:val="0"/>
          <w:bCs w:val="0"/>
        </w:rPr>
      </w:pPr>
      <w:bookmarkStart w:id="24" w:name="_Toc226024688"/>
      <w:r w:rsidRPr="00D0222C">
        <w:rPr>
          <w:rStyle w:val="Strong"/>
          <w:b w:val="0"/>
          <w:bCs w:val="0"/>
        </w:rPr>
        <w:t>Módszerek</w:t>
      </w:r>
      <w:bookmarkEnd w:id="24"/>
      <w:r w:rsidRPr="00D0222C">
        <w:rPr>
          <w:rStyle w:val="Strong"/>
          <w:b w:val="0"/>
          <w:bCs w:val="0"/>
        </w:rPr>
        <w:t xml:space="preserve"> </w:t>
      </w:r>
    </w:p>
    <w:p w14:paraId="5E4B1D29" w14:textId="14AD0B6C" w:rsidR="00DA2C51" w:rsidRPr="00A8267C" w:rsidRDefault="00DA2C51" w:rsidP="00D0222C">
      <w:pPr>
        <w:pStyle w:val="Heading2"/>
        <w:rPr>
          <w:rStyle w:val="Strong"/>
          <w:b w:val="0"/>
          <w:bCs w:val="0"/>
        </w:rPr>
      </w:pPr>
      <w:bookmarkStart w:id="25" w:name="_Toc226024689"/>
      <w:r w:rsidRPr="00A8267C">
        <w:rPr>
          <w:rStyle w:val="Strong"/>
          <w:b w:val="0"/>
          <w:bCs w:val="0"/>
        </w:rPr>
        <w:t>Résztvevők</w:t>
      </w:r>
      <w:bookmarkEnd w:id="25"/>
    </w:p>
    <w:p w14:paraId="51037D37" w14:textId="0CB19DA8" w:rsidR="180F40A1" w:rsidRDefault="180F40A1" w:rsidP="17B5D77F">
      <w:pPr>
        <w:ind w:firstLine="720"/>
        <w:rPr>
          <w:rStyle w:val="Strong"/>
          <w:rFonts w:cs="Times New Roman"/>
          <w:b w:val="0"/>
          <w:bCs w:val="0"/>
        </w:rPr>
      </w:pPr>
      <w:r w:rsidRPr="17B5D77F">
        <w:rPr>
          <w:rStyle w:val="Strong"/>
          <w:rFonts w:cs="Times New Roman"/>
          <w:b w:val="0"/>
          <w:bCs w:val="0"/>
        </w:rPr>
        <w:t>Kutatási design</w:t>
      </w:r>
    </w:p>
    <w:p w14:paraId="02AA8E42" w14:textId="77777777" w:rsidR="00DA2C51" w:rsidRPr="00A8267C" w:rsidRDefault="00DA2C51" w:rsidP="00B6108E">
      <w:pPr>
        <w:pStyle w:val="Heading3"/>
        <w:rPr>
          <w:rStyle w:val="Strong"/>
          <w:rFonts w:cs="Times New Roman"/>
          <w:b w:val="0"/>
        </w:rPr>
      </w:pPr>
      <w:r w:rsidRPr="00A8267C">
        <w:rPr>
          <w:rStyle w:val="Strong"/>
          <w:rFonts w:cs="Times New Roman"/>
          <w:b w:val="0"/>
        </w:rPr>
        <w:tab/>
      </w:r>
      <w:bookmarkStart w:id="26" w:name="_Toc226024690"/>
      <w:r w:rsidRPr="00A8267C">
        <w:rPr>
          <w:rStyle w:val="Strong"/>
          <w:rFonts w:cs="Times New Roman"/>
          <w:b w:val="0"/>
        </w:rPr>
        <w:t>Eszközök</w:t>
      </w:r>
      <w:bookmarkEnd w:id="26"/>
    </w:p>
    <w:p w14:paraId="64201DB7" w14:textId="77777777" w:rsidR="00DA2C51" w:rsidRPr="00A8267C" w:rsidRDefault="00DA2C51" w:rsidP="00B6108E">
      <w:pPr>
        <w:pStyle w:val="Heading3"/>
        <w:rPr>
          <w:rStyle w:val="Strong"/>
          <w:rFonts w:cs="Times New Roman"/>
          <w:b w:val="0"/>
        </w:rPr>
      </w:pPr>
      <w:r w:rsidRPr="00A8267C">
        <w:rPr>
          <w:rStyle w:val="Strong"/>
          <w:rFonts w:cs="Times New Roman"/>
          <w:b w:val="0"/>
        </w:rPr>
        <w:tab/>
      </w:r>
      <w:bookmarkStart w:id="27" w:name="_Toc226024691"/>
      <w:r w:rsidRPr="00A8267C">
        <w:rPr>
          <w:rStyle w:val="Strong"/>
          <w:rFonts w:cs="Times New Roman"/>
          <w:b w:val="0"/>
          <w:bCs w:val="0"/>
        </w:rPr>
        <w:t>Eljárás</w:t>
      </w:r>
      <w:bookmarkEnd w:id="27"/>
      <w:r w:rsidRPr="00A8267C">
        <w:rPr>
          <w:rStyle w:val="Strong"/>
          <w:rFonts w:cs="Times New Roman"/>
          <w:b w:val="0"/>
          <w:bCs w:val="0"/>
        </w:rPr>
        <w:t xml:space="preserve"> </w:t>
      </w:r>
    </w:p>
    <w:p w14:paraId="6C701AEA" w14:textId="77777777" w:rsidR="00DA2C51" w:rsidRPr="00A8267C" w:rsidRDefault="00DA2C51" w:rsidP="00B6108E">
      <w:pPr>
        <w:pStyle w:val="Heading3"/>
        <w:rPr>
          <w:rStyle w:val="Strong"/>
          <w:rFonts w:cs="Times New Roman"/>
          <w:b w:val="0"/>
        </w:rPr>
      </w:pPr>
      <w:r w:rsidRPr="00A8267C">
        <w:rPr>
          <w:rStyle w:val="Strong"/>
          <w:rFonts w:cs="Times New Roman"/>
          <w:b w:val="0"/>
        </w:rPr>
        <w:tab/>
      </w:r>
      <w:bookmarkStart w:id="28" w:name="_Toc226024692"/>
      <w:r w:rsidRPr="00A8267C">
        <w:rPr>
          <w:rStyle w:val="Strong"/>
          <w:rFonts w:cs="Times New Roman"/>
          <w:b w:val="0"/>
        </w:rPr>
        <w:t>Adatfeldolgozási eljárások</w:t>
      </w:r>
      <w:bookmarkEnd w:id="28"/>
    </w:p>
    <w:p w14:paraId="23C56C95" w14:textId="77777777" w:rsidR="00DA2C51" w:rsidRPr="00D0222C" w:rsidRDefault="00DA2C51" w:rsidP="00D0222C">
      <w:pPr>
        <w:pStyle w:val="Heading1"/>
        <w:rPr>
          <w:rStyle w:val="Strong"/>
          <w:b w:val="0"/>
          <w:bCs w:val="0"/>
        </w:rPr>
      </w:pPr>
      <w:bookmarkStart w:id="29" w:name="_Toc226024693"/>
      <w:r w:rsidRPr="00D0222C">
        <w:rPr>
          <w:rStyle w:val="Strong"/>
          <w:b w:val="0"/>
          <w:bCs w:val="0"/>
        </w:rPr>
        <w:t>Eredmények</w:t>
      </w:r>
      <w:bookmarkEnd w:id="29"/>
      <w:r w:rsidRPr="00D0222C">
        <w:rPr>
          <w:rStyle w:val="Strong"/>
          <w:b w:val="0"/>
          <w:bCs w:val="0"/>
        </w:rPr>
        <w:t xml:space="preserve"> </w:t>
      </w:r>
    </w:p>
    <w:p w14:paraId="67E3676B" w14:textId="77777777" w:rsidR="00572696" w:rsidRPr="00D0222C" w:rsidRDefault="00DA2C51" w:rsidP="00D0222C">
      <w:pPr>
        <w:pStyle w:val="Heading1"/>
      </w:pPr>
      <w:bookmarkStart w:id="30" w:name="_Toc226024694"/>
      <w:r w:rsidRPr="00D0222C">
        <w:rPr>
          <w:rStyle w:val="Strong"/>
          <w:b w:val="0"/>
          <w:bCs w:val="0"/>
        </w:rPr>
        <w:t>Eredmények értelemzése és következtetések</w:t>
      </w:r>
      <w:bookmarkEnd w:id="30"/>
      <w:r w:rsidRPr="00D0222C">
        <w:rPr>
          <w:rStyle w:val="Strong"/>
          <w:b w:val="0"/>
          <w:bCs w:val="0"/>
        </w:rPr>
        <w:t xml:space="preserve"> </w:t>
      </w:r>
    </w:p>
    <w:p w14:paraId="1A03652A" w14:textId="77777777" w:rsidR="00DA2C51" w:rsidRPr="00D0222C" w:rsidRDefault="00DA2C51" w:rsidP="00D0222C">
      <w:pPr>
        <w:pStyle w:val="Heading1"/>
        <w:rPr>
          <w:rStyle w:val="Strong"/>
          <w:b w:val="0"/>
          <w:bCs w:val="0"/>
        </w:rPr>
      </w:pPr>
      <w:bookmarkStart w:id="31" w:name="_Toc226024695"/>
      <w:r w:rsidRPr="00D0222C">
        <w:rPr>
          <w:rStyle w:val="Strong"/>
          <w:b w:val="0"/>
          <w:bCs w:val="0"/>
        </w:rPr>
        <w:t>A kutatás korlátai és továbbfejlesztési lehetőségei</w:t>
      </w:r>
      <w:bookmarkEnd w:id="31"/>
    </w:p>
    <w:p w14:paraId="0F4CC850" w14:textId="77777777" w:rsidR="00572696" w:rsidRPr="00A8267C" w:rsidRDefault="00572696" w:rsidP="00572696">
      <w:pPr>
        <w:rPr>
          <w:rFonts w:cs="Times New Roman"/>
        </w:rPr>
      </w:pPr>
    </w:p>
    <w:p w14:paraId="0FAD668E" w14:textId="77777777" w:rsidR="00572696" w:rsidRPr="00A8267C" w:rsidRDefault="00572696" w:rsidP="00572696">
      <w:pPr>
        <w:rPr>
          <w:rFonts w:cs="Times New Roman"/>
        </w:rPr>
        <w:sectPr w:rsidR="00572696" w:rsidRPr="00A8267C" w:rsidSect="00194D31">
          <w:headerReference w:type="default" r:id="rId14"/>
          <w:footerReference w:type="default" r:id="rId15"/>
          <w:type w:val="continuous"/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0A43FFA0" w14:textId="77777777" w:rsidR="00572696" w:rsidRPr="00A8267C" w:rsidRDefault="00572696" w:rsidP="00572696">
      <w:pPr>
        <w:rPr>
          <w:rFonts w:cs="Times New Roman"/>
        </w:rPr>
      </w:pPr>
    </w:p>
    <w:p w14:paraId="6DB24CC7" w14:textId="77777777" w:rsidR="00DA2C51" w:rsidRPr="00D0222C" w:rsidRDefault="00DA2C51" w:rsidP="00D0222C">
      <w:pPr>
        <w:pStyle w:val="Heading1"/>
        <w:rPr>
          <w:rStyle w:val="Strong"/>
          <w:b w:val="0"/>
          <w:bCs w:val="0"/>
        </w:rPr>
      </w:pPr>
      <w:bookmarkStart w:id="32" w:name="_Toc226024696"/>
      <w:commentRangeStart w:id="33"/>
      <w:r w:rsidRPr="00D0222C">
        <w:rPr>
          <w:rStyle w:val="Strong"/>
          <w:b w:val="0"/>
          <w:bCs w:val="0"/>
        </w:rPr>
        <w:t>Könyvészet</w:t>
      </w:r>
      <w:bookmarkEnd w:id="32"/>
      <w:commentRangeEnd w:id="33"/>
      <w:r w:rsidR="00595C4F" w:rsidRPr="00D0222C">
        <w:rPr>
          <w:rStyle w:val="CommentReference"/>
          <w:sz w:val="24"/>
          <w:szCs w:val="32"/>
        </w:rPr>
        <w:commentReference w:id="33"/>
      </w:r>
    </w:p>
    <w:p w14:paraId="6C385C36" w14:textId="18897DFF" w:rsidR="00DA2C51" w:rsidRPr="00D0222C" w:rsidRDefault="00DA2C51" w:rsidP="00D0222C">
      <w:pPr>
        <w:pStyle w:val="Heading1"/>
        <w:rPr>
          <w:rStyle w:val="Strong"/>
          <w:b w:val="0"/>
          <w:bCs w:val="0"/>
        </w:rPr>
      </w:pPr>
      <w:bookmarkStart w:id="34" w:name="_Toc226024697"/>
      <w:r w:rsidRPr="00D0222C">
        <w:rPr>
          <w:rStyle w:val="Strong"/>
          <w:b w:val="0"/>
          <w:bCs w:val="0"/>
        </w:rPr>
        <w:t>Mellékletek</w:t>
      </w:r>
      <w:bookmarkEnd w:id="34"/>
      <w:r w:rsidRPr="00D0222C">
        <w:rPr>
          <w:rStyle w:val="Strong"/>
          <w:b w:val="0"/>
          <w:bCs w:val="0"/>
        </w:rPr>
        <w:t xml:space="preserve"> </w:t>
      </w:r>
    </w:p>
    <w:p w14:paraId="2104C459" w14:textId="1026C6F7" w:rsidR="00520247" w:rsidRPr="00A8267C" w:rsidRDefault="00520247" w:rsidP="00D0222C">
      <w:pPr>
        <w:pStyle w:val="Heading2"/>
      </w:pPr>
      <w:bookmarkStart w:id="35" w:name="_Toc226024698"/>
      <w:commentRangeStart w:id="36"/>
      <w:r w:rsidRPr="00A8267C">
        <w:t>Melléklet 1. Codebook</w:t>
      </w:r>
      <w:bookmarkEnd w:id="35"/>
      <w:commentRangeEnd w:id="36"/>
      <w:r w:rsidR="00595C4F" w:rsidRPr="00A8267C">
        <w:rPr>
          <w:rStyle w:val="CommentReference"/>
          <w:sz w:val="24"/>
          <w:szCs w:val="26"/>
        </w:rPr>
        <w:commentReference w:id="36"/>
      </w:r>
    </w:p>
    <w:tbl>
      <w:tblPr>
        <w:tblStyle w:val="TableGrid"/>
        <w:tblW w:w="9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5"/>
        <w:gridCol w:w="2104"/>
        <w:gridCol w:w="2491"/>
        <w:gridCol w:w="2028"/>
      </w:tblGrid>
      <w:tr w:rsidR="00520247" w:rsidRPr="00A8267C" w14:paraId="4F2CC904" w14:textId="77777777" w:rsidTr="00520247">
        <w:tc>
          <w:tcPr>
            <w:tcW w:w="3055" w:type="dxa"/>
          </w:tcPr>
          <w:p w14:paraId="4EED5316" w14:textId="77777777" w:rsidR="00520247" w:rsidRPr="00A8267C" w:rsidRDefault="00520247" w:rsidP="00520247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</w:rPr>
            </w:pPr>
          </w:p>
          <w:p w14:paraId="01995B26" w14:textId="77777777" w:rsidR="00520247" w:rsidRPr="00A8267C" w:rsidRDefault="00520247" w:rsidP="00520247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A8267C">
              <w:rPr>
                <w:rFonts w:cs="Times New Roman"/>
                <w:b/>
                <w:bCs/>
                <w:szCs w:val="24"/>
              </w:rPr>
              <w:t>Változó</w:t>
            </w:r>
          </w:p>
        </w:tc>
        <w:tc>
          <w:tcPr>
            <w:tcW w:w="2104" w:type="dxa"/>
          </w:tcPr>
          <w:p w14:paraId="734A6059" w14:textId="77777777" w:rsidR="00520247" w:rsidRPr="00A8267C" w:rsidRDefault="00520247" w:rsidP="00520247">
            <w:pPr>
              <w:spacing w:line="360" w:lineRule="auto"/>
              <w:rPr>
                <w:rFonts w:cs="Times New Roman"/>
                <w:b/>
                <w:bCs/>
                <w:szCs w:val="24"/>
              </w:rPr>
            </w:pPr>
          </w:p>
          <w:p w14:paraId="075F223C" w14:textId="77777777" w:rsidR="00520247" w:rsidRPr="00A8267C" w:rsidRDefault="00520247" w:rsidP="00520247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A8267C">
              <w:rPr>
                <w:rFonts w:cs="Times New Roman"/>
                <w:b/>
                <w:bCs/>
                <w:szCs w:val="24"/>
              </w:rPr>
              <w:t xml:space="preserve"> SPSS változó neve</w:t>
            </w:r>
          </w:p>
        </w:tc>
        <w:tc>
          <w:tcPr>
            <w:tcW w:w="2491" w:type="dxa"/>
          </w:tcPr>
          <w:p w14:paraId="67B10607" w14:textId="77777777" w:rsidR="00520247" w:rsidRPr="00A8267C" w:rsidRDefault="00520247" w:rsidP="00520247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</w:rPr>
            </w:pPr>
          </w:p>
          <w:p w14:paraId="0D411728" w14:textId="77777777" w:rsidR="00520247" w:rsidRPr="00A8267C" w:rsidRDefault="00520247" w:rsidP="00520247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A8267C">
              <w:rPr>
                <w:rFonts w:cs="Times New Roman"/>
                <w:b/>
                <w:bCs/>
                <w:szCs w:val="24"/>
              </w:rPr>
              <w:t>Kódolási előírások</w:t>
            </w:r>
          </w:p>
        </w:tc>
        <w:tc>
          <w:tcPr>
            <w:tcW w:w="2028" w:type="dxa"/>
          </w:tcPr>
          <w:p w14:paraId="1522207E" w14:textId="77777777" w:rsidR="00520247" w:rsidRPr="00A8267C" w:rsidRDefault="00520247" w:rsidP="00520247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</w:rPr>
            </w:pPr>
          </w:p>
          <w:p w14:paraId="594535C6" w14:textId="77777777" w:rsidR="00520247" w:rsidRPr="00A8267C" w:rsidRDefault="00520247" w:rsidP="00520247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A8267C">
              <w:rPr>
                <w:rFonts w:cs="Times New Roman"/>
                <w:b/>
                <w:bCs/>
                <w:szCs w:val="24"/>
              </w:rPr>
              <w:t>Skála típusa</w:t>
            </w:r>
          </w:p>
        </w:tc>
      </w:tr>
      <w:tr w:rsidR="00520247" w:rsidRPr="00A8267C" w14:paraId="2337129B" w14:textId="77777777" w:rsidTr="00520247">
        <w:tc>
          <w:tcPr>
            <w:tcW w:w="3055" w:type="dxa"/>
          </w:tcPr>
          <w:p w14:paraId="0428815D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20F77746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50A76B88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Azonosító</w:t>
            </w:r>
          </w:p>
        </w:tc>
        <w:tc>
          <w:tcPr>
            <w:tcW w:w="2104" w:type="dxa"/>
          </w:tcPr>
          <w:p w14:paraId="41D5159A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26AA7C94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ID</w:t>
            </w:r>
          </w:p>
        </w:tc>
        <w:tc>
          <w:tcPr>
            <w:tcW w:w="2491" w:type="dxa"/>
          </w:tcPr>
          <w:p w14:paraId="757A061D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65498A42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2028" w:type="dxa"/>
          </w:tcPr>
          <w:p w14:paraId="5149EC67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1BFF10E0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Nominális</w:t>
            </w:r>
          </w:p>
        </w:tc>
      </w:tr>
      <w:tr w:rsidR="00520247" w:rsidRPr="00A8267C" w14:paraId="2C309C10" w14:textId="77777777" w:rsidTr="00520247">
        <w:tc>
          <w:tcPr>
            <w:tcW w:w="3055" w:type="dxa"/>
          </w:tcPr>
          <w:p w14:paraId="12D184C0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0ADE7552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13478DC7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Nem</w:t>
            </w:r>
          </w:p>
        </w:tc>
        <w:tc>
          <w:tcPr>
            <w:tcW w:w="2104" w:type="dxa"/>
          </w:tcPr>
          <w:p w14:paraId="3B16CD9B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74DA83A1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Sex</w:t>
            </w:r>
          </w:p>
        </w:tc>
        <w:tc>
          <w:tcPr>
            <w:tcW w:w="2491" w:type="dxa"/>
          </w:tcPr>
          <w:p w14:paraId="7DF8ACE6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480DE5AC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5830C389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Nő = 1</w:t>
            </w:r>
          </w:p>
          <w:p w14:paraId="61CA469E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Férfi = 2</w:t>
            </w:r>
          </w:p>
          <w:p w14:paraId="28041229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</w:tc>
        <w:tc>
          <w:tcPr>
            <w:tcW w:w="2028" w:type="dxa"/>
          </w:tcPr>
          <w:p w14:paraId="3F3984EA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1CACCC91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Nominális</w:t>
            </w:r>
          </w:p>
        </w:tc>
      </w:tr>
      <w:tr w:rsidR="00520247" w:rsidRPr="00A8267C" w14:paraId="1767E9AC" w14:textId="77777777" w:rsidTr="00520247">
        <w:tc>
          <w:tcPr>
            <w:tcW w:w="3055" w:type="dxa"/>
          </w:tcPr>
          <w:p w14:paraId="5FDFCCEE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27C5AC5D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657246D2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Életkor</w:t>
            </w:r>
          </w:p>
        </w:tc>
        <w:tc>
          <w:tcPr>
            <w:tcW w:w="2104" w:type="dxa"/>
          </w:tcPr>
          <w:p w14:paraId="6C13DABA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50BAF5C0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Age</w:t>
            </w:r>
          </w:p>
        </w:tc>
        <w:tc>
          <w:tcPr>
            <w:tcW w:w="2491" w:type="dxa"/>
          </w:tcPr>
          <w:p w14:paraId="2F729B0C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5AB2DC19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</w:tc>
        <w:tc>
          <w:tcPr>
            <w:tcW w:w="2028" w:type="dxa"/>
          </w:tcPr>
          <w:p w14:paraId="1AB28287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4D46278B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Arányskála</w:t>
            </w:r>
          </w:p>
        </w:tc>
      </w:tr>
      <w:tr w:rsidR="00520247" w:rsidRPr="00A8267C" w14:paraId="73FF4AC2" w14:textId="77777777" w:rsidTr="00520247">
        <w:tc>
          <w:tcPr>
            <w:tcW w:w="3055" w:type="dxa"/>
          </w:tcPr>
          <w:p w14:paraId="087C2DBA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1EF2DB90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65DDF67B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Lakhely</w:t>
            </w:r>
          </w:p>
        </w:tc>
        <w:tc>
          <w:tcPr>
            <w:tcW w:w="2104" w:type="dxa"/>
          </w:tcPr>
          <w:p w14:paraId="0F45BE5A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01A44B3B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Resid</w:t>
            </w:r>
          </w:p>
        </w:tc>
        <w:tc>
          <w:tcPr>
            <w:tcW w:w="2491" w:type="dxa"/>
          </w:tcPr>
          <w:p w14:paraId="16E6C352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2DDFCCB3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7DBCBEEF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Falu / Község = 1</w:t>
            </w:r>
          </w:p>
          <w:p w14:paraId="4CF5DF75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Város = 2</w:t>
            </w:r>
          </w:p>
          <w:p w14:paraId="0F8A5AB5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Megyeszékhely = 3</w:t>
            </w:r>
          </w:p>
          <w:p w14:paraId="49C68501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Főváros = 4</w:t>
            </w:r>
          </w:p>
          <w:p w14:paraId="5FE95A7E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</w:tc>
        <w:tc>
          <w:tcPr>
            <w:tcW w:w="2028" w:type="dxa"/>
          </w:tcPr>
          <w:p w14:paraId="16417987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68DFFD24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Nominális</w:t>
            </w:r>
          </w:p>
        </w:tc>
      </w:tr>
      <w:tr w:rsidR="00520247" w:rsidRPr="00A8267C" w14:paraId="62889C0F" w14:textId="77777777" w:rsidTr="00520247">
        <w:tc>
          <w:tcPr>
            <w:tcW w:w="3055" w:type="dxa"/>
          </w:tcPr>
          <w:p w14:paraId="23E3D7E9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76DEBA9E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59AA2959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Iskolai végzettség</w:t>
            </w:r>
          </w:p>
        </w:tc>
        <w:tc>
          <w:tcPr>
            <w:tcW w:w="2104" w:type="dxa"/>
          </w:tcPr>
          <w:p w14:paraId="70010F2D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73B01500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Edlevel</w:t>
            </w:r>
          </w:p>
        </w:tc>
        <w:tc>
          <w:tcPr>
            <w:tcW w:w="2491" w:type="dxa"/>
          </w:tcPr>
          <w:p w14:paraId="45229151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5A2DB50E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2687B1C1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Általános iskola = 1</w:t>
            </w:r>
          </w:p>
          <w:p w14:paraId="3EBB0085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270FCC21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Szakiskola = 2</w:t>
            </w:r>
          </w:p>
          <w:p w14:paraId="2416D15A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1A6A287D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Gimnázium – érettségivel = 3</w:t>
            </w:r>
          </w:p>
          <w:p w14:paraId="759FFF20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160B65EA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Gimnázium – érettségi nélkül = 4</w:t>
            </w:r>
          </w:p>
          <w:p w14:paraId="4E517C14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2711DC57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Főiskola / Egyetem – Alapképzés = 5</w:t>
            </w:r>
          </w:p>
          <w:p w14:paraId="733EBD9C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48FCF8DE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Főiskola / Egyetem – Mesterképzés = 6</w:t>
            </w:r>
          </w:p>
          <w:p w14:paraId="2BE42568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6A7BC891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Főiskola / Egyetem – Doktori képzés = 7</w:t>
            </w:r>
          </w:p>
          <w:p w14:paraId="29CA4EF3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</w:tc>
        <w:tc>
          <w:tcPr>
            <w:tcW w:w="2028" w:type="dxa"/>
          </w:tcPr>
          <w:p w14:paraId="514385CF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2671459F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Nominális</w:t>
            </w:r>
          </w:p>
        </w:tc>
      </w:tr>
      <w:tr w:rsidR="00520247" w:rsidRPr="00A8267C" w14:paraId="43E34CE9" w14:textId="77777777" w:rsidTr="00520247">
        <w:tc>
          <w:tcPr>
            <w:tcW w:w="3055" w:type="dxa"/>
          </w:tcPr>
          <w:p w14:paraId="2DD7C73D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4A033631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7842D721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Családi Állapot</w:t>
            </w:r>
          </w:p>
        </w:tc>
        <w:tc>
          <w:tcPr>
            <w:tcW w:w="2104" w:type="dxa"/>
          </w:tcPr>
          <w:p w14:paraId="37440B51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487305DB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MarStat</w:t>
            </w:r>
          </w:p>
        </w:tc>
        <w:tc>
          <w:tcPr>
            <w:tcW w:w="2491" w:type="dxa"/>
          </w:tcPr>
          <w:p w14:paraId="7FB47DD1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4A4BC445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57B562F5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Egyedülálló = 1</w:t>
            </w:r>
          </w:p>
          <w:p w14:paraId="64A22D50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Kapcsolatban = 2</w:t>
            </w:r>
          </w:p>
          <w:p w14:paraId="3CB14DE0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Házas = 3</w:t>
            </w:r>
          </w:p>
          <w:p w14:paraId="79054EDB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Élettársi viszony = 4</w:t>
            </w:r>
          </w:p>
          <w:p w14:paraId="5BAF2882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Elvált = 5</w:t>
            </w:r>
          </w:p>
          <w:p w14:paraId="69B1F44B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Özvegy = 6</w:t>
            </w:r>
          </w:p>
          <w:p w14:paraId="6AF5BEC1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</w:tc>
        <w:tc>
          <w:tcPr>
            <w:tcW w:w="2028" w:type="dxa"/>
          </w:tcPr>
          <w:p w14:paraId="70A3E653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5AC7F3DD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Nominális</w:t>
            </w:r>
          </w:p>
        </w:tc>
      </w:tr>
      <w:tr w:rsidR="00520247" w:rsidRPr="00A8267C" w14:paraId="0260D3D1" w14:textId="77777777" w:rsidTr="00520247">
        <w:tc>
          <w:tcPr>
            <w:tcW w:w="3055" w:type="dxa"/>
          </w:tcPr>
          <w:p w14:paraId="020A6881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6457D8E1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19281C8A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Munkahelyi státusz</w:t>
            </w:r>
          </w:p>
        </w:tc>
        <w:tc>
          <w:tcPr>
            <w:tcW w:w="2104" w:type="dxa"/>
          </w:tcPr>
          <w:p w14:paraId="32DB9AB9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2DCB74B7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Work</w:t>
            </w:r>
          </w:p>
        </w:tc>
        <w:tc>
          <w:tcPr>
            <w:tcW w:w="2491" w:type="dxa"/>
          </w:tcPr>
          <w:p w14:paraId="71494B39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23D7B322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24FFE8B5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Állami alkalmazott =1</w:t>
            </w:r>
          </w:p>
          <w:p w14:paraId="088F3AEE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79D46166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Nem állami alkalmazott = 2</w:t>
            </w:r>
          </w:p>
          <w:p w14:paraId="63A974F2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76F86185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Egyéni vállalkozó = 3</w:t>
            </w:r>
          </w:p>
          <w:p w14:paraId="31C223F4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7FEA0C32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Nem fizetett = 4</w:t>
            </w:r>
          </w:p>
          <w:p w14:paraId="50E2E215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2B082CA7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Diák = 5</w:t>
            </w:r>
          </w:p>
          <w:p w14:paraId="73A5C128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38F0081A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Háztartásbeli = 6</w:t>
            </w:r>
          </w:p>
          <w:p w14:paraId="6B73AEED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500AA000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Nyugdíjas = 7</w:t>
            </w:r>
          </w:p>
          <w:p w14:paraId="42A8FB0A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67B37CB5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Munkanélküli (munkaképes) = 8</w:t>
            </w:r>
          </w:p>
          <w:p w14:paraId="6BC40FEE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5BA4180B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Munkanélküli (munkaképtelen) = 9</w:t>
            </w:r>
          </w:p>
          <w:p w14:paraId="413B3E21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</w:tc>
        <w:tc>
          <w:tcPr>
            <w:tcW w:w="2028" w:type="dxa"/>
          </w:tcPr>
          <w:p w14:paraId="18CB538E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4B5120B6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Nominális</w:t>
            </w:r>
          </w:p>
        </w:tc>
      </w:tr>
      <w:tr w:rsidR="00520247" w:rsidRPr="00A8267C" w14:paraId="3862D9C1" w14:textId="77777777" w:rsidTr="00520247">
        <w:tc>
          <w:tcPr>
            <w:tcW w:w="3055" w:type="dxa"/>
          </w:tcPr>
          <w:p w14:paraId="57AAA967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4931C244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14F68020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Dohányzás</w:t>
            </w:r>
          </w:p>
        </w:tc>
        <w:tc>
          <w:tcPr>
            <w:tcW w:w="2104" w:type="dxa"/>
          </w:tcPr>
          <w:p w14:paraId="4F9E01CC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7BB7D575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Smoke</w:t>
            </w:r>
          </w:p>
        </w:tc>
        <w:tc>
          <w:tcPr>
            <w:tcW w:w="2491" w:type="dxa"/>
          </w:tcPr>
          <w:p w14:paraId="5684EE5A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44B8CE7C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00D63215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Egyáltalán nem = 1</w:t>
            </w:r>
          </w:p>
          <w:p w14:paraId="344C0A99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Csak alkalmanként = 2</w:t>
            </w:r>
          </w:p>
          <w:p w14:paraId="643F678C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Napi 1-5 szál = 3</w:t>
            </w:r>
          </w:p>
          <w:p w14:paraId="6F7454A3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Napi 5-10 szál = 4</w:t>
            </w:r>
          </w:p>
          <w:p w14:paraId="5CDFF397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Napi 10-15 szál = 5</w:t>
            </w:r>
          </w:p>
          <w:p w14:paraId="1690C3CC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Napi egy doboz = 6</w:t>
            </w:r>
          </w:p>
        </w:tc>
        <w:tc>
          <w:tcPr>
            <w:tcW w:w="2028" w:type="dxa"/>
          </w:tcPr>
          <w:p w14:paraId="4AB417B7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79FEA091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Ordinális</w:t>
            </w:r>
          </w:p>
        </w:tc>
      </w:tr>
      <w:tr w:rsidR="00520247" w:rsidRPr="00A8267C" w14:paraId="32F2E1EB" w14:textId="77777777" w:rsidTr="00520247">
        <w:tc>
          <w:tcPr>
            <w:tcW w:w="3055" w:type="dxa"/>
          </w:tcPr>
          <w:p w14:paraId="43489D5A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53C9502C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6D1596F3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704CE8DA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Alkoholfogyasztás</w:t>
            </w:r>
          </w:p>
        </w:tc>
        <w:tc>
          <w:tcPr>
            <w:tcW w:w="2104" w:type="dxa"/>
          </w:tcPr>
          <w:p w14:paraId="518DE7B5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4BFEF5FA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Alcohol</w:t>
            </w:r>
          </w:p>
        </w:tc>
        <w:tc>
          <w:tcPr>
            <w:tcW w:w="2491" w:type="dxa"/>
          </w:tcPr>
          <w:p w14:paraId="0F2F4EE4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24F236DA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Egyáltalán nem fogyasztok =1</w:t>
            </w:r>
          </w:p>
          <w:p w14:paraId="7B2F219B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Ritkábban, mint havonta = 2</w:t>
            </w:r>
          </w:p>
          <w:p w14:paraId="5A294466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Havonta néhányszor=3</w:t>
            </w:r>
          </w:p>
          <w:p w14:paraId="7C31D817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Hetente egyszer = 4</w:t>
            </w:r>
          </w:p>
          <w:p w14:paraId="1F3BDECC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Hetente többszőr = 5</w:t>
            </w:r>
          </w:p>
          <w:p w14:paraId="56DEF613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Naponta = 6</w:t>
            </w:r>
          </w:p>
        </w:tc>
        <w:tc>
          <w:tcPr>
            <w:tcW w:w="2028" w:type="dxa"/>
          </w:tcPr>
          <w:p w14:paraId="4293190F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20352C58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Ordinális</w:t>
            </w:r>
          </w:p>
        </w:tc>
      </w:tr>
      <w:tr w:rsidR="00520247" w:rsidRPr="00A8267C" w14:paraId="12A9975D" w14:textId="77777777" w:rsidTr="00520247">
        <w:tc>
          <w:tcPr>
            <w:tcW w:w="3055" w:type="dxa"/>
          </w:tcPr>
          <w:p w14:paraId="2AD1C5D2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4C9ECDC6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0348FF86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227F5BF2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0AF72976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Tudatmódosító szerek használata</w:t>
            </w:r>
          </w:p>
        </w:tc>
        <w:tc>
          <w:tcPr>
            <w:tcW w:w="2104" w:type="dxa"/>
          </w:tcPr>
          <w:p w14:paraId="46FE567A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26487285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445E16E2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Tudmszer</w:t>
            </w:r>
          </w:p>
        </w:tc>
        <w:tc>
          <w:tcPr>
            <w:tcW w:w="2491" w:type="dxa"/>
          </w:tcPr>
          <w:p w14:paraId="68A0A947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768AE613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49A96C93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03B71F0B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232EA218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Nem, soha = 1</w:t>
            </w:r>
          </w:p>
          <w:p w14:paraId="4F0D35EE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Igen, alkalmanként = 2</w:t>
            </w:r>
          </w:p>
          <w:p w14:paraId="48DAC2AD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Igen, rendszeresen = 3</w:t>
            </w:r>
          </w:p>
          <w:p w14:paraId="0B6B512D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Igen, de csak korábban=4</w:t>
            </w:r>
          </w:p>
          <w:p w14:paraId="2F15D529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</w:tc>
        <w:tc>
          <w:tcPr>
            <w:tcW w:w="2028" w:type="dxa"/>
          </w:tcPr>
          <w:p w14:paraId="739F4701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4073EBA6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3A240391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Ordinális</w:t>
            </w:r>
          </w:p>
        </w:tc>
      </w:tr>
      <w:tr w:rsidR="00520247" w:rsidRPr="00A8267C" w14:paraId="67820577" w14:textId="77777777" w:rsidTr="00520247">
        <w:trPr>
          <w:trHeight w:val="4011"/>
        </w:trPr>
        <w:tc>
          <w:tcPr>
            <w:tcW w:w="3055" w:type="dxa"/>
          </w:tcPr>
          <w:p w14:paraId="0F207B6B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6C2B66EC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58186EA2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Extrém sportolás</w:t>
            </w:r>
          </w:p>
        </w:tc>
        <w:tc>
          <w:tcPr>
            <w:tcW w:w="2104" w:type="dxa"/>
          </w:tcPr>
          <w:p w14:paraId="3C592347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42AB403F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Xtrm_Sp</w:t>
            </w:r>
          </w:p>
        </w:tc>
        <w:tc>
          <w:tcPr>
            <w:tcW w:w="2491" w:type="dxa"/>
          </w:tcPr>
          <w:p w14:paraId="3ECC887A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479C971F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5D5E6231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Nem, soha = 1</w:t>
            </w:r>
          </w:p>
          <w:p w14:paraId="08E9DB27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Igen, de már nem űzöm=2</w:t>
            </w:r>
          </w:p>
          <w:p w14:paraId="0E89297C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Igen, alkalmanként = 3</w:t>
            </w:r>
          </w:p>
          <w:p w14:paraId="3F092402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Igen, rendszeresen = 4</w:t>
            </w:r>
          </w:p>
        </w:tc>
        <w:tc>
          <w:tcPr>
            <w:tcW w:w="2028" w:type="dxa"/>
          </w:tcPr>
          <w:p w14:paraId="5CB72FC6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7AB0B0F8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Ordinális</w:t>
            </w:r>
          </w:p>
        </w:tc>
      </w:tr>
      <w:tr w:rsidR="00520247" w:rsidRPr="00A8267C" w14:paraId="2ED6C996" w14:textId="77777777" w:rsidTr="00520247">
        <w:trPr>
          <w:trHeight w:val="4011"/>
        </w:trPr>
        <w:tc>
          <w:tcPr>
            <w:tcW w:w="3055" w:type="dxa"/>
          </w:tcPr>
          <w:p w14:paraId="02188B50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02A530D1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164E709C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Extrém sport típusok</w:t>
            </w:r>
          </w:p>
        </w:tc>
        <w:tc>
          <w:tcPr>
            <w:tcW w:w="2104" w:type="dxa"/>
          </w:tcPr>
          <w:p w14:paraId="5A42E15D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52CC970D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XtrmSp_Typ</w:t>
            </w:r>
          </w:p>
        </w:tc>
        <w:tc>
          <w:tcPr>
            <w:tcW w:w="2491" w:type="dxa"/>
          </w:tcPr>
          <w:p w14:paraId="0DCBB56D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5AFBD90F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0AC2F2B6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Hegymászás / Sziklamászás=1</w:t>
            </w:r>
          </w:p>
          <w:p w14:paraId="73E5F6EC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583EAE86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Siklóernyőzés = 2</w:t>
            </w:r>
          </w:p>
          <w:p w14:paraId="77BA2F01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3CAA41E2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Ejtőernyőzés = 3</w:t>
            </w:r>
          </w:p>
          <w:p w14:paraId="6AAE5324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3CB87654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Vadvízi evezés = 4</w:t>
            </w:r>
          </w:p>
          <w:p w14:paraId="0BA03DB9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1D6CA771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Szörfözés = 5</w:t>
            </w:r>
          </w:p>
          <w:p w14:paraId="6C606D98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4A594E5D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 xml:space="preserve">BMX / Downhill </w:t>
            </w:r>
          </w:p>
          <w:p w14:paraId="5F202039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kerékpározás = 6</w:t>
            </w:r>
          </w:p>
          <w:p w14:paraId="6E810DC2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67F9D09F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Hódeszkázás extrém környezetben = 7</w:t>
            </w:r>
          </w:p>
          <w:p w14:paraId="75C55B6B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2F511B26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558B3D45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Síelés extrém környezetben=8</w:t>
            </w:r>
          </w:p>
          <w:p w14:paraId="59BA704F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60736448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Motocross = 9</w:t>
            </w:r>
          </w:p>
          <w:p w14:paraId="45DB1957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0167E9C3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Könnyűbúvárkodás = 10</w:t>
            </w:r>
          </w:p>
        </w:tc>
        <w:tc>
          <w:tcPr>
            <w:tcW w:w="2028" w:type="dxa"/>
          </w:tcPr>
          <w:p w14:paraId="0A7F9870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</w:p>
          <w:p w14:paraId="5C07B5D0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Nominális</w:t>
            </w:r>
          </w:p>
        </w:tc>
      </w:tr>
      <w:tr w:rsidR="00520247" w:rsidRPr="00A8267C" w14:paraId="0AC430E8" w14:textId="77777777" w:rsidTr="00520247">
        <w:tc>
          <w:tcPr>
            <w:tcW w:w="3055" w:type="dxa"/>
          </w:tcPr>
          <w:p w14:paraId="0100598F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Pszichoterápia igénybevétele</w:t>
            </w:r>
          </w:p>
        </w:tc>
        <w:tc>
          <w:tcPr>
            <w:tcW w:w="2104" w:type="dxa"/>
          </w:tcPr>
          <w:p w14:paraId="0578832B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Ps_Ther</w:t>
            </w:r>
          </w:p>
        </w:tc>
        <w:tc>
          <w:tcPr>
            <w:tcW w:w="2491" w:type="dxa"/>
          </w:tcPr>
          <w:p w14:paraId="7B4CAF48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Igen, jelenleg járok pszichoterápiára = 1</w:t>
            </w:r>
          </w:p>
          <w:p w14:paraId="47ED5E5E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784A0473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Igen, korábban részt vettem pszichoterápián=2</w:t>
            </w:r>
          </w:p>
          <w:p w14:paraId="4A99BAD8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</w:p>
          <w:p w14:paraId="06A1CF1B" w14:textId="77777777" w:rsidR="00520247" w:rsidRPr="00A8267C" w:rsidRDefault="00520247" w:rsidP="00520247">
            <w:pPr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Nem, soha nem vettem részt pszichoterápián=3</w:t>
            </w:r>
          </w:p>
        </w:tc>
        <w:tc>
          <w:tcPr>
            <w:tcW w:w="2028" w:type="dxa"/>
          </w:tcPr>
          <w:p w14:paraId="08930219" w14:textId="77777777" w:rsidR="00520247" w:rsidRPr="00A8267C" w:rsidRDefault="00520247" w:rsidP="00520247">
            <w:pPr>
              <w:jc w:val="center"/>
              <w:rPr>
                <w:rFonts w:cs="Times New Roman"/>
                <w:szCs w:val="24"/>
              </w:rPr>
            </w:pPr>
            <w:r w:rsidRPr="00A8267C">
              <w:rPr>
                <w:rFonts w:cs="Times New Roman"/>
                <w:szCs w:val="24"/>
              </w:rPr>
              <w:t>Nominális</w:t>
            </w:r>
          </w:p>
        </w:tc>
      </w:tr>
    </w:tbl>
    <w:p w14:paraId="39D46D7A" w14:textId="77777777" w:rsidR="00520247" w:rsidRPr="00A8267C" w:rsidRDefault="00520247" w:rsidP="00D0222C">
      <w:pPr>
        <w:tabs>
          <w:tab w:val="left" w:pos="720"/>
        </w:tabs>
        <w:rPr>
          <w:rFonts w:cs="Times New Roman"/>
        </w:rPr>
      </w:pPr>
    </w:p>
    <w:p w14:paraId="735AECA0" w14:textId="6081D7EB" w:rsidR="00520247" w:rsidRPr="00A8267C" w:rsidRDefault="00520247" w:rsidP="00D0222C">
      <w:pPr>
        <w:pStyle w:val="Heading2"/>
      </w:pPr>
      <w:bookmarkStart w:id="37" w:name="_Toc226024699"/>
      <w:r w:rsidRPr="00A8267C">
        <w:t xml:space="preserve">Melléklet 2. </w:t>
      </w:r>
      <w:commentRangeStart w:id="38"/>
      <w:r w:rsidRPr="00A8267C">
        <w:t>Kognitív érzelemszabályozás kérdőív</w:t>
      </w:r>
      <w:bookmarkEnd w:id="37"/>
      <w:commentRangeEnd w:id="38"/>
      <w:r w:rsidR="00595C4F" w:rsidRPr="00A8267C">
        <w:rPr>
          <w:rStyle w:val="CommentReference"/>
          <w:sz w:val="24"/>
          <w:szCs w:val="26"/>
        </w:rPr>
        <w:commentReference w:id="38"/>
      </w:r>
    </w:p>
    <w:p w14:paraId="0234A194" w14:textId="77777777" w:rsidR="00520247" w:rsidRPr="00A8267C" w:rsidRDefault="00520247" w:rsidP="002D206E">
      <w:pPr>
        <w:spacing w:after="0"/>
        <w:rPr>
          <w:rFonts w:cs="Times New Roman"/>
          <w:i/>
          <w:iCs/>
          <w:szCs w:val="24"/>
        </w:rPr>
      </w:pPr>
      <w:r w:rsidRPr="00A8267C">
        <w:rPr>
          <w:rFonts w:cs="Times New Roman"/>
          <w:i/>
          <w:iCs/>
          <w:szCs w:val="24"/>
        </w:rPr>
        <w:t>Önvád</w:t>
      </w:r>
    </w:p>
    <w:p w14:paraId="38274A29" w14:textId="77777777" w:rsidR="00520247" w:rsidRPr="00A8267C" w:rsidRDefault="00520247" w:rsidP="002D206E">
      <w:pPr>
        <w:spacing w:after="0"/>
        <w:rPr>
          <w:rFonts w:cs="Times New Roman"/>
          <w:szCs w:val="24"/>
        </w:rPr>
      </w:pPr>
      <w:r w:rsidRPr="00A8267C">
        <w:rPr>
          <w:rFonts w:cs="Times New Roman"/>
          <w:szCs w:val="24"/>
        </w:rPr>
        <w:t xml:space="preserve">1. Úgy érzem, én vagyok a hibás azért, ami történt. </w:t>
      </w:r>
    </w:p>
    <w:p w14:paraId="5654E4DB" w14:textId="77777777" w:rsidR="00520247" w:rsidRPr="00A8267C" w:rsidRDefault="00520247" w:rsidP="002D206E">
      <w:pPr>
        <w:spacing w:after="0"/>
        <w:rPr>
          <w:rFonts w:cs="Times New Roman"/>
          <w:szCs w:val="24"/>
        </w:rPr>
      </w:pPr>
      <w:r w:rsidRPr="00A8267C">
        <w:rPr>
          <w:rFonts w:cs="Times New Roman"/>
          <w:szCs w:val="24"/>
        </w:rPr>
        <w:t xml:space="preserve">10. Úgy érzem, én vagyok felelős azért, ami történt. </w:t>
      </w:r>
    </w:p>
    <w:p w14:paraId="11DC8DDD" w14:textId="77777777" w:rsidR="00520247" w:rsidRPr="00A8267C" w:rsidRDefault="00520247" w:rsidP="002D206E">
      <w:pPr>
        <w:spacing w:after="0"/>
        <w:rPr>
          <w:rFonts w:cs="Times New Roman"/>
          <w:szCs w:val="24"/>
        </w:rPr>
      </w:pPr>
      <w:r w:rsidRPr="00A8267C">
        <w:rPr>
          <w:rFonts w:cs="Times New Roman"/>
          <w:szCs w:val="24"/>
        </w:rPr>
        <w:lastRenderedPageBreak/>
        <w:t xml:space="preserve">19. Azon gondolkodom, miben hibáztam. </w:t>
      </w:r>
    </w:p>
    <w:p w14:paraId="553B04C4" w14:textId="77777777" w:rsidR="00520247" w:rsidRPr="00A8267C" w:rsidRDefault="00520247" w:rsidP="002D206E">
      <w:pPr>
        <w:rPr>
          <w:rFonts w:cs="Times New Roman"/>
          <w:szCs w:val="24"/>
        </w:rPr>
      </w:pPr>
      <w:r w:rsidRPr="00A8267C">
        <w:rPr>
          <w:rFonts w:cs="Times New Roman"/>
          <w:szCs w:val="24"/>
        </w:rPr>
        <w:t xml:space="preserve">28. Arra gondolok, hogy alapvetően bennem van a hiba. </w:t>
      </w:r>
    </w:p>
    <w:p w14:paraId="5432B6DB" w14:textId="77777777" w:rsidR="00520247" w:rsidRPr="00A8267C" w:rsidRDefault="00520247" w:rsidP="002D206E">
      <w:pPr>
        <w:spacing w:after="0"/>
        <w:rPr>
          <w:rFonts w:cs="Times New Roman"/>
          <w:i/>
          <w:iCs/>
          <w:szCs w:val="24"/>
        </w:rPr>
      </w:pPr>
      <w:r w:rsidRPr="00A8267C">
        <w:rPr>
          <w:rFonts w:cs="Times New Roman"/>
          <w:i/>
          <w:iCs/>
          <w:szCs w:val="24"/>
        </w:rPr>
        <w:t>Elfogadás</w:t>
      </w:r>
    </w:p>
    <w:p w14:paraId="389DDFBA" w14:textId="77777777" w:rsidR="00520247" w:rsidRPr="00A8267C" w:rsidRDefault="00520247" w:rsidP="002D206E">
      <w:pPr>
        <w:spacing w:after="0"/>
        <w:rPr>
          <w:rFonts w:cs="Times New Roman"/>
          <w:szCs w:val="24"/>
        </w:rPr>
      </w:pPr>
      <w:r w:rsidRPr="00A8267C">
        <w:rPr>
          <w:rFonts w:cs="Times New Roman"/>
          <w:szCs w:val="24"/>
        </w:rPr>
        <w:t xml:space="preserve">2. Azt gondolom, el kell fogadnom, ami történt. </w:t>
      </w:r>
    </w:p>
    <w:p w14:paraId="1B9CB931" w14:textId="77777777" w:rsidR="00520247" w:rsidRPr="00A8267C" w:rsidRDefault="00520247" w:rsidP="002D206E">
      <w:pPr>
        <w:spacing w:after="0"/>
        <w:rPr>
          <w:rFonts w:cs="Times New Roman"/>
          <w:szCs w:val="24"/>
        </w:rPr>
      </w:pPr>
      <w:r w:rsidRPr="00A8267C">
        <w:rPr>
          <w:rFonts w:cs="Times New Roman"/>
          <w:szCs w:val="24"/>
        </w:rPr>
        <w:t xml:space="preserve">11. Azt gondolom, hogy el kell fogadnom a helyzetet. </w:t>
      </w:r>
    </w:p>
    <w:p w14:paraId="66793F60" w14:textId="77777777" w:rsidR="00520247" w:rsidRPr="00A8267C" w:rsidRDefault="00520247" w:rsidP="002D206E">
      <w:pPr>
        <w:spacing w:after="0"/>
        <w:rPr>
          <w:rFonts w:cs="Times New Roman"/>
          <w:szCs w:val="24"/>
        </w:rPr>
      </w:pPr>
      <w:r w:rsidRPr="00A8267C">
        <w:rPr>
          <w:rFonts w:cs="Times New Roman"/>
          <w:szCs w:val="24"/>
        </w:rPr>
        <w:t xml:space="preserve">20. Arra gondolok, hogy semmit sem tudok változtatni a dolgon. </w:t>
      </w:r>
    </w:p>
    <w:p w14:paraId="54813704" w14:textId="77777777" w:rsidR="00520247" w:rsidRPr="00A8267C" w:rsidRDefault="00520247" w:rsidP="002D206E">
      <w:pPr>
        <w:rPr>
          <w:rFonts w:cs="Times New Roman"/>
          <w:szCs w:val="24"/>
        </w:rPr>
      </w:pPr>
      <w:r w:rsidRPr="00A8267C">
        <w:rPr>
          <w:rFonts w:cs="Times New Roman"/>
          <w:szCs w:val="24"/>
        </w:rPr>
        <w:t xml:space="preserve">29. Arra gondolok, hogy meg kell tanulnom együtt élni azzal, ami történt. </w:t>
      </w:r>
    </w:p>
    <w:p w14:paraId="7C2878EE" w14:textId="77777777" w:rsidR="00520247" w:rsidRPr="00A8267C" w:rsidRDefault="00520247" w:rsidP="002D206E">
      <w:pPr>
        <w:spacing w:after="0"/>
        <w:rPr>
          <w:rFonts w:cs="Times New Roman"/>
          <w:i/>
          <w:iCs/>
          <w:szCs w:val="24"/>
        </w:rPr>
      </w:pPr>
      <w:r w:rsidRPr="00A8267C">
        <w:rPr>
          <w:rFonts w:cs="Times New Roman"/>
          <w:i/>
          <w:iCs/>
          <w:szCs w:val="24"/>
        </w:rPr>
        <w:t>Rumináció</w:t>
      </w:r>
    </w:p>
    <w:p w14:paraId="37B4328E" w14:textId="77777777" w:rsidR="00520247" w:rsidRPr="00A8267C" w:rsidRDefault="00520247" w:rsidP="002D206E">
      <w:pPr>
        <w:spacing w:after="0"/>
        <w:rPr>
          <w:rFonts w:cs="Times New Roman"/>
          <w:szCs w:val="24"/>
        </w:rPr>
      </w:pPr>
      <w:r w:rsidRPr="00A8267C">
        <w:rPr>
          <w:rFonts w:cs="Times New Roman"/>
          <w:szCs w:val="24"/>
        </w:rPr>
        <w:t xml:space="preserve">3. Gyakran rágódom azon, mit is érzek azzal kapcsolatban, amit átéltem. </w:t>
      </w:r>
    </w:p>
    <w:p w14:paraId="1704413D" w14:textId="77777777" w:rsidR="00520247" w:rsidRPr="00A8267C" w:rsidRDefault="00520247" w:rsidP="002D206E">
      <w:pPr>
        <w:spacing w:after="0"/>
        <w:rPr>
          <w:rFonts w:cs="Times New Roman"/>
          <w:szCs w:val="24"/>
        </w:rPr>
      </w:pPr>
      <w:r w:rsidRPr="00A8267C">
        <w:rPr>
          <w:rFonts w:cs="Times New Roman"/>
          <w:szCs w:val="24"/>
        </w:rPr>
        <w:t xml:space="preserve">12. Sokat rágódom azon, hogy mit is gondolok és érzek a történtekkel kapcsolatban. </w:t>
      </w:r>
    </w:p>
    <w:p w14:paraId="194777DC" w14:textId="77777777" w:rsidR="00520247" w:rsidRPr="00A8267C" w:rsidRDefault="00520247" w:rsidP="002D206E">
      <w:pPr>
        <w:spacing w:after="0"/>
        <w:rPr>
          <w:rFonts w:cs="Times New Roman"/>
          <w:szCs w:val="24"/>
        </w:rPr>
      </w:pPr>
      <w:r w:rsidRPr="00A8267C">
        <w:rPr>
          <w:rFonts w:cs="Times New Roman"/>
          <w:szCs w:val="24"/>
        </w:rPr>
        <w:t xml:space="preserve">21. Meg akarom érteni, miért érzek éppen így azzal kapcsolatban, ami történt. </w:t>
      </w:r>
    </w:p>
    <w:p w14:paraId="65CDFD53" w14:textId="77777777" w:rsidR="00520247" w:rsidRPr="00A8267C" w:rsidRDefault="00520247" w:rsidP="002D206E">
      <w:pPr>
        <w:rPr>
          <w:rFonts w:cs="Times New Roman"/>
          <w:szCs w:val="24"/>
        </w:rPr>
      </w:pPr>
      <w:r w:rsidRPr="00A8267C">
        <w:rPr>
          <w:rFonts w:cs="Times New Roman"/>
          <w:szCs w:val="24"/>
        </w:rPr>
        <w:t xml:space="preserve">30. Azokon az érzéseken rágódom, amelyeket a helyzet keltett bennem. </w:t>
      </w:r>
    </w:p>
    <w:p w14:paraId="2A7C4128" w14:textId="77777777" w:rsidR="00520247" w:rsidRPr="00A8267C" w:rsidRDefault="00520247" w:rsidP="002D206E">
      <w:pPr>
        <w:spacing w:after="0"/>
        <w:rPr>
          <w:rFonts w:cs="Times New Roman"/>
          <w:i/>
          <w:iCs/>
          <w:szCs w:val="24"/>
        </w:rPr>
      </w:pPr>
      <w:r w:rsidRPr="00A8267C">
        <w:rPr>
          <w:rFonts w:cs="Times New Roman"/>
          <w:i/>
          <w:iCs/>
          <w:szCs w:val="24"/>
        </w:rPr>
        <w:t>Pozitív fókuszváltás</w:t>
      </w:r>
    </w:p>
    <w:p w14:paraId="7BDC5380" w14:textId="77777777" w:rsidR="00520247" w:rsidRPr="00A8267C" w:rsidRDefault="00520247" w:rsidP="002D206E">
      <w:pPr>
        <w:spacing w:after="0"/>
        <w:rPr>
          <w:rFonts w:cs="Times New Roman"/>
          <w:szCs w:val="24"/>
        </w:rPr>
      </w:pPr>
      <w:r w:rsidRPr="00A8267C">
        <w:rPr>
          <w:rFonts w:cs="Times New Roman"/>
          <w:szCs w:val="24"/>
        </w:rPr>
        <w:t xml:space="preserve">4. Kellemesebb dolgokra gondolok. </w:t>
      </w:r>
    </w:p>
    <w:p w14:paraId="4E7C49A3" w14:textId="77777777" w:rsidR="00520247" w:rsidRPr="00A8267C" w:rsidRDefault="00520247" w:rsidP="002D206E">
      <w:pPr>
        <w:spacing w:after="0"/>
        <w:rPr>
          <w:rFonts w:cs="Times New Roman"/>
          <w:szCs w:val="24"/>
        </w:rPr>
      </w:pPr>
      <w:r w:rsidRPr="00A8267C">
        <w:rPr>
          <w:rFonts w:cs="Times New Roman"/>
          <w:szCs w:val="24"/>
        </w:rPr>
        <w:t>13. Kellemes dolgokra gondolok, amelyeknek semmi közük az egészhez.</w:t>
      </w:r>
    </w:p>
    <w:p w14:paraId="1121E109" w14:textId="77777777" w:rsidR="00520247" w:rsidRPr="00A8267C" w:rsidRDefault="00520247" w:rsidP="002D206E">
      <w:pPr>
        <w:spacing w:after="0"/>
        <w:rPr>
          <w:rFonts w:cs="Times New Roman"/>
          <w:szCs w:val="24"/>
        </w:rPr>
      </w:pPr>
      <w:r w:rsidRPr="00A8267C">
        <w:rPr>
          <w:rFonts w:cs="Times New Roman"/>
          <w:szCs w:val="24"/>
        </w:rPr>
        <w:t xml:space="preserve">22. Inkább valami kellemes dologra gondolok ahelyett, ami történt. </w:t>
      </w:r>
    </w:p>
    <w:p w14:paraId="5BC2E28C" w14:textId="77777777" w:rsidR="00520247" w:rsidRPr="00A8267C" w:rsidRDefault="00520247" w:rsidP="002D206E">
      <w:pPr>
        <w:rPr>
          <w:rFonts w:cs="Times New Roman"/>
          <w:szCs w:val="24"/>
        </w:rPr>
      </w:pPr>
      <w:r w:rsidRPr="00A8267C">
        <w:rPr>
          <w:rFonts w:cs="Times New Roman"/>
          <w:szCs w:val="24"/>
        </w:rPr>
        <w:t xml:space="preserve">31. Kellemes élményekre gondolok. </w:t>
      </w:r>
    </w:p>
    <w:p w14:paraId="5E79EB40" w14:textId="77777777" w:rsidR="00520247" w:rsidRPr="00A8267C" w:rsidRDefault="00520247" w:rsidP="002D206E">
      <w:pPr>
        <w:spacing w:after="0"/>
        <w:rPr>
          <w:rFonts w:cs="Times New Roman"/>
          <w:i/>
          <w:iCs/>
          <w:szCs w:val="24"/>
        </w:rPr>
      </w:pPr>
      <w:r w:rsidRPr="00A8267C">
        <w:rPr>
          <w:rFonts w:cs="Times New Roman"/>
          <w:i/>
          <w:iCs/>
          <w:szCs w:val="24"/>
        </w:rPr>
        <w:t>Tervezés</w:t>
      </w:r>
    </w:p>
    <w:p w14:paraId="0642E0A7" w14:textId="77777777" w:rsidR="00520247" w:rsidRPr="00A8267C" w:rsidRDefault="00520247" w:rsidP="002D206E">
      <w:pPr>
        <w:spacing w:after="0"/>
        <w:rPr>
          <w:rFonts w:cs="Times New Roman"/>
          <w:szCs w:val="24"/>
        </w:rPr>
      </w:pPr>
      <w:r w:rsidRPr="00A8267C">
        <w:rPr>
          <w:rFonts w:cs="Times New Roman"/>
          <w:szCs w:val="24"/>
        </w:rPr>
        <w:t xml:space="preserve">5. Azon gondolkodom, hogy mi a legjobb, amit tehetek. </w:t>
      </w:r>
    </w:p>
    <w:p w14:paraId="4EB11772" w14:textId="77777777" w:rsidR="00520247" w:rsidRPr="00A8267C" w:rsidRDefault="00520247" w:rsidP="002D206E">
      <w:pPr>
        <w:spacing w:after="0"/>
        <w:rPr>
          <w:rFonts w:cs="Times New Roman"/>
          <w:szCs w:val="24"/>
        </w:rPr>
      </w:pPr>
      <w:r w:rsidRPr="00A8267C">
        <w:rPr>
          <w:rFonts w:cs="Times New Roman"/>
          <w:szCs w:val="24"/>
        </w:rPr>
        <w:t xml:space="preserve">14. Azon gondolkodom, hogyan lehetne a legjobban megbirkózni a helyzettel. </w:t>
      </w:r>
    </w:p>
    <w:p w14:paraId="7ADD53C4" w14:textId="77777777" w:rsidR="00520247" w:rsidRPr="00A8267C" w:rsidRDefault="00520247" w:rsidP="002D206E">
      <w:pPr>
        <w:spacing w:after="0"/>
        <w:rPr>
          <w:rFonts w:cs="Times New Roman"/>
          <w:szCs w:val="24"/>
        </w:rPr>
      </w:pPr>
      <w:r w:rsidRPr="00A8267C">
        <w:rPr>
          <w:rFonts w:cs="Times New Roman"/>
          <w:szCs w:val="24"/>
        </w:rPr>
        <w:t xml:space="preserve">23. Azon gondolkodom, hogyan változtathatnám meg a helyzetet. </w:t>
      </w:r>
    </w:p>
    <w:p w14:paraId="17E380DD" w14:textId="77777777" w:rsidR="00520247" w:rsidRPr="00A8267C" w:rsidRDefault="00520247" w:rsidP="002D206E">
      <w:pPr>
        <w:rPr>
          <w:rFonts w:cs="Times New Roman"/>
          <w:szCs w:val="24"/>
        </w:rPr>
      </w:pPr>
      <w:r w:rsidRPr="00A8267C">
        <w:rPr>
          <w:rFonts w:cs="Times New Roman"/>
          <w:szCs w:val="24"/>
        </w:rPr>
        <w:t xml:space="preserve">32. Eltervezem, hogy mi lenne a legjobb, amit tehetnék. </w:t>
      </w:r>
    </w:p>
    <w:p w14:paraId="0DD35F1A" w14:textId="77777777" w:rsidR="00520247" w:rsidRPr="00A8267C" w:rsidRDefault="00520247" w:rsidP="002D206E">
      <w:pPr>
        <w:spacing w:after="0"/>
        <w:rPr>
          <w:rFonts w:cs="Times New Roman"/>
          <w:i/>
          <w:iCs/>
          <w:szCs w:val="24"/>
        </w:rPr>
      </w:pPr>
      <w:r w:rsidRPr="00A8267C">
        <w:rPr>
          <w:rFonts w:cs="Times New Roman"/>
          <w:i/>
          <w:iCs/>
          <w:szCs w:val="24"/>
        </w:rPr>
        <w:t>Pozitív átértékelés</w:t>
      </w:r>
    </w:p>
    <w:p w14:paraId="00F4207F" w14:textId="77777777" w:rsidR="00520247" w:rsidRPr="00A8267C" w:rsidRDefault="00520247" w:rsidP="002D206E">
      <w:pPr>
        <w:spacing w:after="0"/>
        <w:rPr>
          <w:rFonts w:cs="Times New Roman"/>
          <w:szCs w:val="24"/>
        </w:rPr>
      </w:pPr>
      <w:r w:rsidRPr="00A8267C">
        <w:rPr>
          <w:rFonts w:cs="Times New Roman"/>
          <w:szCs w:val="24"/>
        </w:rPr>
        <w:t>6. Arra gondolok, hogy tanulhatok valamit a helyzetből.</w:t>
      </w:r>
    </w:p>
    <w:p w14:paraId="308F5685" w14:textId="77777777" w:rsidR="00520247" w:rsidRPr="00A8267C" w:rsidRDefault="00520247" w:rsidP="002D206E">
      <w:pPr>
        <w:spacing w:after="0"/>
        <w:rPr>
          <w:rFonts w:cs="Times New Roman"/>
          <w:szCs w:val="24"/>
        </w:rPr>
      </w:pPr>
      <w:r w:rsidRPr="00A8267C">
        <w:rPr>
          <w:rFonts w:cs="Times New Roman"/>
          <w:szCs w:val="24"/>
        </w:rPr>
        <w:lastRenderedPageBreak/>
        <w:t>15. Arra gondolok, hogy lelkileg megerősödhetek azáltal, ami történt.</w:t>
      </w:r>
    </w:p>
    <w:p w14:paraId="05F6F082" w14:textId="77777777" w:rsidR="00520247" w:rsidRPr="00A8267C" w:rsidRDefault="00520247" w:rsidP="002D206E">
      <w:pPr>
        <w:spacing w:after="0"/>
        <w:rPr>
          <w:rFonts w:cs="Times New Roman"/>
          <w:szCs w:val="24"/>
        </w:rPr>
      </w:pPr>
      <w:r w:rsidRPr="00A8267C">
        <w:rPr>
          <w:rFonts w:cs="Times New Roman"/>
          <w:szCs w:val="24"/>
        </w:rPr>
        <w:t>24. Arra gondolok, hogy vannak a helyzetnek jó oldalai is.</w:t>
      </w:r>
    </w:p>
    <w:p w14:paraId="6D754F14" w14:textId="77777777" w:rsidR="00520247" w:rsidRPr="00A8267C" w:rsidRDefault="00520247" w:rsidP="002D206E">
      <w:pPr>
        <w:rPr>
          <w:rFonts w:cs="Times New Roman"/>
          <w:szCs w:val="24"/>
        </w:rPr>
      </w:pPr>
      <w:r w:rsidRPr="00A8267C">
        <w:rPr>
          <w:rFonts w:cs="Times New Roman"/>
          <w:szCs w:val="24"/>
        </w:rPr>
        <w:t>33. Keresem a dolog jó oldalait.</w:t>
      </w:r>
    </w:p>
    <w:p w14:paraId="48679C07" w14:textId="77777777" w:rsidR="00520247" w:rsidRPr="00A8267C" w:rsidRDefault="00520247" w:rsidP="002D206E">
      <w:pPr>
        <w:spacing w:after="0"/>
        <w:rPr>
          <w:rFonts w:cs="Times New Roman"/>
          <w:i/>
          <w:iCs/>
          <w:szCs w:val="24"/>
        </w:rPr>
      </w:pPr>
      <w:r w:rsidRPr="00A8267C">
        <w:rPr>
          <w:rFonts w:cs="Times New Roman"/>
          <w:i/>
          <w:iCs/>
          <w:szCs w:val="24"/>
        </w:rPr>
        <w:t>Perspektívába helyezés</w:t>
      </w:r>
    </w:p>
    <w:p w14:paraId="49D98E09" w14:textId="77777777" w:rsidR="00520247" w:rsidRPr="00A8267C" w:rsidRDefault="00520247" w:rsidP="002D206E">
      <w:pPr>
        <w:spacing w:after="0"/>
        <w:rPr>
          <w:rFonts w:cs="Times New Roman"/>
          <w:szCs w:val="24"/>
        </w:rPr>
      </w:pPr>
      <w:r w:rsidRPr="00A8267C">
        <w:rPr>
          <w:rFonts w:cs="Times New Roman"/>
          <w:szCs w:val="24"/>
        </w:rPr>
        <w:t>7. Arra gondolok, hogy az egész sokkal rosszabb is lehetett volna.</w:t>
      </w:r>
    </w:p>
    <w:p w14:paraId="3A2AD2C6" w14:textId="77777777" w:rsidR="00520247" w:rsidRPr="00A8267C" w:rsidRDefault="00520247" w:rsidP="002D206E">
      <w:pPr>
        <w:spacing w:after="0"/>
        <w:rPr>
          <w:rFonts w:cs="Times New Roman"/>
          <w:szCs w:val="24"/>
        </w:rPr>
      </w:pPr>
      <w:r w:rsidRPr="00A8267C">
        <w:rPr>
          <w:rFonts w:cs="Times New Roman"/>
          <w:szCs w:val="24"/>
        </w:rPr>
        <w:t xml:space="preserve">16. Arra gondolok, hogy mások sokkal rosszabb dolgokon mennek keresztül. </w:t>
      </w:r>
    </w:p>
    <w:p w14:paraId="17E4D82A" w14:textId="77777777" w:rsidR="00520247" w:rsidRPr="00A8267C" w:rsidRDefault="00520247" w:rsidP="002D206E">
      <w:pPr>
        <w:spacing w:after="0"/>
        <w:rPr>
          <w:rFonts w:cs="Times New Roman"/>
          <w:szCs w:val="24"/>
        </w:rPr>
      </w:pPr>
      <w:r w:rsidRPr="00A8267C">
        <w:rPr>
          <w:rFonts w:cs="Times New Roman"/>
          <w:szCs w:val="24"/>
        </w:rPr>
        <w:t>25. Arra gondolok, hogy más dolgokhoz viszonyítva nem is olyan rossz a helyzet.</w:t>
      </w:r>
    </w:p>
    <w:p w14:paraId="41457BC1" w14:textId="77777777" w:rsidR="00520247" w:rsidRPr="00A8267C" w:rsidRDefault="00520247" w:rsidP="002D206E">
      <w:pPr>
        <w:rPr>
          <w:rFonts w:cs="Times New Roman"/>
          <w:szCs w:val="24"/>
        </w:rPr>
      </w:pPr>
      <w:r w:rsidRPr="00A8267C">
        <w:rPr>
          <w:rFonts w:cs="Times New Roman"/>
          <w:szCs w:val="24"/>
        </w:rPr>
        <w:t>34. Azt mondom magamnak, hogy rosszabb dolgok is vannak az életben.</w:t>
      </w:r>
    </w:p>
    <w:p w14:paraId="21A9734E" w14:textId="77777777" w:rsidR="00520247" w:rsidRPr="00A8267C" w:rsidRDefault="00520247" w:rsidP="002D206E">
      <w:pPr>
        <w:spacing w:after="0"/>
        <w:rPr>
          <w:rFonts w:cs="Times New Roman"/>
          <w:i/>
          <w:iCs/>
          <w:szCs w:val="24"/>
        </w:rPr>
      </w:pPr>
      <w:r w:rsidRPr="00A8267C">
        <w:rPr>
          <w:rFonts w:cs="Times New Roman"/>
          <w:i/>
          <w:iCs/>
          <w:szCs w:val="24"/>
        </w:rPr>
        <w:t>Katasztrofizálás</w:t>
      </w:r>
    </w:p>
    <w:p w14:paraId="7CB94927" w14:textId="77777777" w:rsidR="00520247" w:rsidRPr="00A8267C" w:rsidRDefault="00520247" w:rsidP="002D206E">
      <w:pPr>
        <w:spacing w:after="0"/>
        <w:rPr>
          <w:rFonts w:cs="Times New Roman"/>
          <w:szCs w:val="24"/>
        </w:rPr>
      </w:pPr>
      <w:r w:rsidRPr="00A8267C">
        <w:rPr>
          <w:rFonts w:cs="Times New Roman"/>
          <w:szCs w:val="24"/>
        </w:rPr>
        <w:t>8. Gyakran gondolok arra, hogy amit átéltem, sokkal rosszabb annál, mint amit mások átéltek.</w:t>
      </w:r>
    </w:p>
    <w:p w14:paraId="6B386ADB" w14:textId="77777777" w:rsidR="00520247" w:rsidRPr="00A8267C" w:rsidRDefault="00520247" w:rsidP="002D206E">
      <w:pPr>
        <w:spacing w:after="0"/>
        <w:rPr>
          <w:rFonts w:cs="Times New Roman"/>
          <w:szCs w:val="24"/>
        </w:rPr>
      </w:pPr>
      <w:r w:rsidRPr="00A8267C">
        <w:rPr>
          <w:rFonts w:cs="Times New Roman"/>
          <w:szCs w:val="24"/>
        </w:rPr>
        <w:t xml:space="preserve">17. Folyamatosan arra gondolok, milyen szörnyű is az, amit átéltem. </w:t>
      </w:r>
    </w:p>
    <w:p w14:paraId="6E683FFA" w14:textId="77777777" w:rsidR="00520247" w:rsidRPr="00A8267C" w:rsidRDefault="00520247" w:rsidP="002D206E">
      <w:pPr>
        <w:spacing w:after="0"/>
        <w:rPr>
          <w:rFonts w:cs="Times New Roman"/>
          <w:szCs w:val="24"/>
        </w:rPr>
      </w:pPr>
      <w:r w:rsidRPr="00A8267C">
        <w:rPr>
          <w:rFonts w:cs="Times New Roman"/>
          <w:szCs w:val="24"/>
        </w:rPr>
        <w:t xml:space="preserve">26. Gyakran gondolok arra, hogy átéltem a legrosszabbat, ami egy emberrel megtörténhet. </w:t>
      </w:r>
    </w:p>
    <w:p w14:paraId="306B53BB" w14:textId="77777777" w:rsidR="00520247" w:rsidRPr="00A8267C" w:rsidRDefault="00520247" w:rsidP="002D206E">
      <w:pPr>
        <w:rPr>
          <w:rFonts w:cs="Times New Roman"/>
          <w:szCs w:val="24"/>
        </w:rPr>
      </w:pPr>
      <w:r w:rsidRPr="00A8267C">
        <w:rPr>
          <w:rFonts w:cs="Times New Roman"/>
          <w:szCs w:val="24"/>
        </w:rPr>
        <w:t xml:space="preserve">35. Folyamatosan arra gondolok, milyen borzalmas volt a helyzet. </w:t>
      </w:r>
    </w:p>
    <w:p w14:paraId="2077F4CB" w14:textId="77777777" w:rsidR="00520247" w:rsidRPr="00A8267C" w:rsidRDefault="00520247" w:rsidP="002D206E">
      <w:pPr>
        <w:spacing w:after="0"/>
        <w:rPr>
          <w:rFonts w:cs="Times New Roman"/>
          <w:i/>
          <w:iCs/>
          <w:szCs w:val="24"/>
        </w:rPr>
      </w:pPr>
      <w:r w:rsidRPr="00A8267C">
        <w:rPr>
          <w:rFonts w:cs="Times New Roman"/>
          <w:i/>
          <w:iCs/>
          <w:szCs w:val="24"/>
        </w:rPr>
        <w:t>Mások hibáztatása</w:t>
      </w:r>
    </w:p>
    <w:p w14:paraId="34F6CAA4" w14:textId="77777777" w:rsidR="00520247" w:rsidRPr="00A8267C" w:rsidRDefault="00520247" w:rsidP="002D206E">
      <w:pPr>
        <w:spacing w:after="0"/>
        <w:rPr>
          <w:rFonts w:cs="Times New Roman"/>
          <w:szCs w:val="24"/>
        </w:rPr>
      </w:pPr>
      <w:r w:rsidRPr="00A8267C">
        <w:rPr>
          <w:rFonts w:cs="Times New Roman"/>
          <w:szCs w:val="24"/>
        </w:rPr>
        <w:t xml:space="preserve">9. Úgy érzem, más a hibás azért, ami történt. </w:t>
      </w:r>
    </w:p>
    <w:p w14:paraId="7AC8C693" w14:textId="77777777" w:rsidR="00520247" w:rsidRPr="00A8267C" w:rsidRDefault="00520247" w:rsidP="002D206E">
      <w:pPr>
        <w:spacing w:after="0"/>
        <w:rPr>
          <w:rFonts w:cs="Times New Roman"/>
          <w:szCs w:val="24"/>
        </w:rPr>
      </w:pPr>
      <w:r w:rsidRPr="00A8267C">
        <w:rPr>
          <w:rFonts w:cs="Times New Roman"/>
          <w:szCs w:val="24"/>
        </w:rPr>
        <w:t xml:space="preserve">18. Úgy érzem, mások a felelősek azért, ami történt. </w:t>
      </w:r>
    </w:p>
    <w:p w14:paraId="0376DCCF" w14:textId="77777777" w:rsidR="00520247" w:rsidRPr="00A8267C" w:rsidRDefault="00520247" w:rsidP="002D206E">
      <w:pPr>
        <w:spacing w:after="0"/>
        <w:rPr>
          <w:rFonts w:cs="Times New Roman"/>
          <w:szCs w:val="24"/>
        </w:rPr>
      </w:pPr>
      <w:r w:rsidRPr="00A8267C">
        <w:rPr>
          <w:rFonts w:cs="Times New Roman"/>
          <w:szCs w:val="24"/>
        </w:rPr>
        <w:t>27. Azokra a hibákra gondolok, amelyeket mások követtel el azzal kapcsolatban, ami történt.</w:t>
      </w:r>
    </w:p>
    <w:p w14:paraId="020197CB" w14:textId="77777777" w:rsidR="00520247" w:rsidRPr="00A8267C" w:rsidRDefault="00520247" w:rsidP="002D206E">
      <w:pPr>
        <w:spacing w:after="0"/>
        <w:rPr>
          <w:rFonts w:cs="Times New Roman"/>
          <w:szCs w:val="24"/>
        </w:rPr>
      </w:pPr>
      <w:r w:rsidRPr="00A8267C">
        <w:rPr>
          <w:rFonts w:cs="Times New Roman"/>
          <w:szCs w:val="24"/>
        </w:rPr>
        <w:t>36. Úgy érzem, a hiba alapvetően másokban van.</w:t>
      </w:r>
    </w:p>
    <w:p w14:paraId="24498160" w14:textId="09DFE2A0" w:rsidR="00520247" w:rsidRPr="00A8267C" w:rsidRDefault="00520247" w:rsidP="00520247">
      <w:pPr>
        <w:pStyle w:val="Heading3"/>
        <w:rPr>
          <w:rFonts w:cs="Times New Roman"/>
        </w:rPr>
      </w:pPr>
    </w:p>
    <w:sectPr w:rsidR="00520247" w:rsidRPr="00A8267C" w:rsidSect="00572696">
      <w:footerReference w:type="default" r:id="rId16"/>
      <w:type w:val="continuous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Roland-Henriu Gergely" w:date="2025-09-26T21:23:00Z" w:initials="RG">
    <w:p w14:paraId="49366F70" w14:textId="31953DC9" w:rsidR="00520247" w:rsidRDefault="00520247">
      <w:pPr>
        <w:pStyle w:val="CommentText"/>
        <w:rPr>
          <w:lang w:val="hu-HU"/>
        </w:rPr>
      </w:pPr>
      <w:r>
        <w:rPr>
          <w:rStyle w:val="CommentReference"/>
        </w:rPr>
        <w:annotationRef/>
      </w:r>
      <w:r>
        <w:t xml:space="preserve">Szak megnevezése </w:t>
      </w:r>
      <w:r>
        <w:rPr>
          <w:lang w:val="hu-HU"/>
        </w:rPr>
        <w:t>román nyelven</w:t>
      </w:r>
    </w:p>
    <w:p w14:paraId="4570186B" w14:textId="77777777" w:rsidR="00520247" w:rsidRDefault="00520247">
      <w:pPr>
        <w:pStyle w:val="CommentText"/>
        <w:rPr>
          <w:lang w:val="hu-HU"/>
        </w:rPr>
      </w:pPr>
    </w:p>
    <w:p w14:paraId="64450499" w14:textId="51A29EDE" w:rsidR="00520247" w:rsidRDefault="00520247">
      <w:pPr>
        <w:pStyle w:val="CommentText"/>
        <w:rPr>
          <w:lang w:val="hu-HU"/>
        </w:rPr>
      </w:pPr>
      <w:r>
        <w:rPr>
          <w:lang w:val="hu-HU"/>
        </w:rPr>
        <w:t xml:space="preserve">PSZICHOLÓGIA: PSIHOLOGIE </w:t>
      </w:r>
    </w:p>
    <w:p w14:paraId="6C5A7062" w14:textId="77777777" w:rsidR="00520247" w:rsidRDefault="00520247">
      <w:pPr>
        <w:pStyle w:val="CommentText"/>
        <w:rPr>
          <w:lang w:val="ro-RO"/>
        </w:rPr>
      </w:pPr>
    </w:p>
    <w:p w14:paraId="16E92161" w14:textId="66B590C6" w:rsidR="00520247" w:rsidRDefault="00520247">
      <w:pPr>
        <w:pStyle w:val="CommentText"/>
        <w:rPr>
          <w:lang w:val="ro-RO"/>
        </w:rPr>
      </w:pPr>
      <w:r>
        <w:rPr>
          <w:lang w:val="ro-RO"/>
        </w:rPr>
        <w:t>GY</w:t>
      </w:r>
      <w:r>
        <w:rPr>
          <w:lang w:val="hu-HU"/>
        </w:rPr>
        <w:t>ÓGYPEDAGÓGIA: PSIHOPEDAGOGIE SPECIAL</w:t>
      </w:r>
      <w:r>
        <w:rPr>
          <w:lang w:val="ro-RO"/>
        </w:rPr>
        <w:t xml:space="preserve">Ă </w:t>
      </w:r>
    </w:p>
    <w:p w14:paraId="74D856C2" w14:textId="77777777" w:rsidR="00520247" w:rsidRDefault="00520247">
      <w:pPr>
        <w:pStyle w:val="CommentText"/>
        <w:rPr>
          <w:lang w:val="ro-RO"/>
        </w:rPr>
      </w:pPr>
    </w:p>
    <w:p w14:paraId="59A39F98" w14:textId="5E7FEBDF" w:rsidR="00520247" w:rsidRDefault="00520247">
      <w:pPr>
        <w:pStyle w:val="CommentText"/>
        <w:rPr>
          <w:lang w:val="ro-RO"/>
        </w:rPr>
      </w:pPr>
      <w:r>
        <w:rPr>
          <w:lang w:val="ro-RO"/>
        </w:rPr>
        <w:t xml:space="preserve">PSZICHOLÓGIAI TANÁCSADÁS ÉS BEAVATKOZÁS: </w:t>
      </w:r>
      <w:r w:rsidRPr="00FB6BE0">
        <w:rPr>
          <w:lang w:val="ro-RO"/>
        </w:rPr>
        <w:t>CONSULTANȚĂ ȘI INTERVENȚIE PSIHOLOGICĂ</w:t>
      </w:r>
    </w:p>
    <w:p w14:paraId="53F13D83" w14:textId="6F7A6508" w:rsidR="00520247" w:rsidRDefault="00520247">
      <w:pPr>
        <w:pStyle w:val="CommentText"/>
        <w:rPr>
          <w:lang w:val="ro-RO"/>
        </w:rPr>
      </w:pPr>
    </w:p>
    <w:p w14:paraId="4582D7E6" w14:textId="329CEAC2" w:rsidR="00520247" w:rsidRPr="00FB6BE0" w:rsidRDefault="00520247" w:rsidP="00FB6BE0">
      <w:pPr>
        <w:pStyle w:val="CommentText"/>
        <w:rPr>
          <w:lang w:val="ro-RO"/>
        </w:rPr>
      </w:pPr>
      <w:r>
        <w:rPr>
          <w:lang w:val="ro-RO"/>
        </w:rPr>
        <w:t xml:space="preserve">KLINIKAI PSZICHOLÓGIA: FELMÉRÉS ÉS BEAVATKOZÁS : </w:t>
      </w:r>
      <w:r w:rsidRPr="00FB6BE0">
        <w:rPr>
          <w:lang w:val="ro-RO"/>
        </w:rPr>
        <w:t>PSIHOLOGIE CLINICĂ: EVALUARE ŞI INTERVENŢIE</w:t>
      </w:r>
    </w:p>
    <w:p w14:paraId="4D788350" w14:textId="77777777" w:rsidR="00520247" w:rsidRPr="00FB6BE0" w:rsidRDefault="00520247">
      <w:pPr>
        <w:pStyle w:val="CommentText"/>
        <w:rPr>
          <w:lang w:val="hu-HU"/>
        </w:rPr>
      </w:pPr>
    </w:p>
  </w:comment>
  <w:comment w:id="1" w:author="Roland-Henriu Gergely" w:date="2025-09-26T21:23:00Z" w:initials="RG">
    <w:p w14:paraId="485E0436" w14:textId="77777777" w:rsidR="00520247" w:rsidRDefault="00520247" w:rsidP="00A65B3F">
      <w:pPr>
        <w:widowControl w:val="0"/>
        <w:autoSpaceDE w:val="0"/>
        <w:autoSpaceDN w:val="0"/>
        <w:spacing w:before="265" w:after="0" w:line="240" w:lineRule="auto"/>
        <w:ind w:left="1418" w:right="899"/>
        <w:jc w:val="center"/>
        <w:rPr>
          <w:rFonts w:eastAsia="Times New Roman" w:cs="Times New Roman"/>
          <w:b/>
          <w:sz w:val="49"/>
          <w:lang w:val="ro-RO" w:eastAsia="ro-RO" w:bidi="ro-RO"/>
        </w:rPr>
      </w:pPr>
      <w:r>
        <w:rPr>
          <w:rStyle w:val="CommentReference"/>
        </w:rPr>
        <w:annotationRef/>
      </w:r>
      <w:r w:rsidRPr="004E51F6">
        <w:rPr>
          <w:rFonts w:eastAsia="Times New Roman" w:cs="Times New Roman"/>
          <w:b/>
          <w:sz w:val="49"/>
          <w:lang w:val="ro-RO" w:eastAsia="ro-RO" w:bidi="ro-RO"/>
        </w:rPr>
        <w:t xml:space="preserve">LUCRARE DE </w:t>
      </w:r>
      <w:r>
        <w:rPr>
          <w:rFonts w:eastAsia="Times New Roman" w:cs="Times New Roman"/>
          <w:b/>
          <w:sz w:val="49"/>
          <w:lang w:val="ro-RO" w:eastAsia="ro-RO" w:bidi="ro-RO"/>
        </w:rPr>
        <w:t>DISERTAŢIE (mesteri dolgozat esetén)</w:t>
      </w:r>
    </w:p>
    <w:p w14:paraId="59D4745E" w14:textId="77777777" w:rsidR="00520247" w:rsidRDefault="00520247" w:rsidP="00A65B3F">
      <w:pPr>
        <w:widowControl w:val="0"/>
        <w:autoSpaceDE w:val="0"/>
        <w:autoSpaceDN w:val="0"/>
        <w:spacing w:before="265" w:after="0" w:line="240" w:lineRule="auto"/>
        <w:ind w:left="1418" w:right="899"/>
        <w:jc w:val="center"/>
        <w:rPr>
          <w:rFonts w:eastAsia="Times New Roman" w:cs="Times New Roman"/>
          <w:b/>
          <w:sz w:val="49"/>
          <w:lang w:val="ro-RO" w:eastAsia="ro-RO" w:bidi="ro-RO"/>
        </w:rPr>
      </w:pPr>
    </w:p>
    <w:p w14:paraId="46811171" w14:textId="77777777" w:rsidR="00520247" w:rsidRPr="00A65B3F" w:rsidRDefault="00520247" w:rsidP="00A65B3F">
      <w:pPr>
        <w:widowControl w:val="0"/>
        <w:autoSpaceDE w:val="0"/>
        <w:autoSpaceDN w:val="0"/>
        <w:spacing w:before="265" w:after="0" w:line="240" w:lineRule="auto"/>
        <w:ind w:left="1418" w:right="899"/>
        <w:jc w:val="center"/>
        <w:rPr>
          <w:rFonts w:eastAsia="Times New Roman" w:cs="Times New Roman"/>
          <w:b/>
          <w:sz w:val="49"/>
          <w:lang w:val="hu-HU" w:eastAsia="ro-RO" w:bidi="ro-RO"/>
        </w:rPr>
      </w:pPr>
      <w:r w:rsidRPr="004E51F6">
        <w:rPr>
          <w:rFonts w:eastAsia="Times New Roman" w:cs="Times New Roman"/>
          <w:b/>
          <w:sz w:val="49"/>
          <w:lang w:val="ro-RO" w:eastAsia="ro-RO" w:bidi="ro-RO"/>
        </w:rPr>
        <w:t xml:space="preserve">LUCRARE DE </w:t>
      </w:r>
      <w:r>
        <w:rPr>
          <w:rFonts w:eastAsia="Times New Roman" w:cs="Times New Roman"/>
          <w:b/>
          <w:sz w:val="49"/>
          <w:lang w:val="ro-RO" w:eastAsia="ro-RO" w:bidi="ro-RO"/>
        </w:rPr>
        <w:t>LICENȚĂ (alap</w:t>
      </w:r>
      <w:r>
        <w:rPr>
          <w:rFonts w:eastAsia="Times New Roman" w:cs="Times New Roman"/>
          <w:b/>
          <w:sz w:val="49"/>
          <w:lang w:val="hu-HU" w:eastAsia="ro-RO" w:bidi="ro-RO"/>
        </w:rPr>
        <w:t>képzéses dolgozat esetén)</w:t>
      </w:r>
    </w:p>
    <w:p w14:paraId="6086E6FA" w14:textId="77777777" w:rsidR="00520247" w:rsidRPr="004E51F6" w:rsidRDefault="00520247" w:rsidP="00A65B3F">
      <w:pPr>
        <w:widowControl w:val="0"/>
        <w:autoSpaceDE w:val="0"/>
        <w:autoSpaceDN w:val="0"/>
        <w:spacing w:before="265" w:after="0" w:line="240" w:lineRule="auto"/>
        <w:ind w:left="1418" w:right="899"/>
        <w:jc w:val="center"/>
        <w:rPr>
          <w:rFonts w:eastAsia="Times New Roman" w:cs="Times New Roman"/>
          <w:b/>
          <w:sz w:val="49"/>
          <w:lang w:val="ro-RO" w:eastAsia="ro-RO" w:bidi="ro-RO"/>
        </w:rPr>
      </w:pPr>
    </w:p>
    <w:p w14:paraId="3257F73D" w14:textId="77777777" w:rsidR="00520247" w:rsidRDefault="00520247">
      <w:pPr>
        <w:pStyle w:val="CommentText"/>
      </w:pPr>
    </w:p>
  </w:comment>
  <w:comment w:id="2" w:author="Roland-Henriu Gergely" w:date="2025-10-18T16:30:00Z" w:initials="RG">
    <w:p w14:paraId="3A405365" w14:textId="0E027242" w:rsidR="00A8267C" w:rsidRPr="00A8267C" w:rsidRDefault="00A8267C" w:rsidP="00A8267C">
      <w:pPr>
        <w:pStyle w:val="CommentText"/>
      </w:pPr>
      <w:r>
        <w:rPr>
          <w:rStyle w:val="CommentReference"/>
        </w:rPr>
        <w:annotationRef/>
      </w:r>
      <w:r w:rsidRPr="00A8267C">
        <w:t>A témavezetők tudományos fokozatainak (tudományos címének) feltüntetése (román nyelven)</w:t>
      </w:r>
    </w:p>
  </w:comment>
  <w:comment w:id="3" w:author="Roland-Henriu Gergely" w:date="2025-09-26T21:26:00Z" w:initials="RG">
    <w:p w14:paraId="7383D0B3" w14:textId="77777777" w:rsidR="00520247" w:rsidRDefault="00520247">
      <w:pPr>
        <w:pStyle w:val="CommentText"/>
      </w:pPr>
      <w:r>
        <w:rPr>
          <w:rStyle w:val="CommentReference"/>
        </w:rPr>
        <w:annotationRef/>
      </w:r>
      <w:r>
        <w:t xml:space="preserve">Hallgató neve </w:t>
      </w:r>
    </w:p>
  </w:comment>
  <w:comment w:id="4" w:author="Roland-Henriu Gergely" w:date="2025-09-26T21:27:00Z" w:initials="RG">
    <w:p w14:paraId="22EA5F7C" w14:textId="77777777" w:rsidR="00520247" w:rsidRDefault="00520247">
      <w:pPr>
        <w:pStyle w:val="CommentText"/>
      </w:pPr>
      <w:r>
        <w:rPr>
          <w:rStyle w:val="CommentReference"/>
        </w:rPr>
        <w:annotationRef/>
      </w:r>
      <w:r>
        <w:t xml:space="preserve">Szakdolgozat védésének ideje </w:t>
      </w:r>
    </w:p>
  </w:comment>
  <w:comment w:id="5" w:author="Roland-Henriu Gergely" w:date="2025-09-26T21:33:00Z" w:initials="RG">
    <w:p w14:paraId="5EF8B55B" w14:textId="77777777" w:rsidR="00520247" w:rsidRDefault="00520247" w:rsidP="00630B57">
      <w:pPr>
        <w:pStyle w:val="CommentText"/>
        <w:rPr>
          <w:lang w:val="hu-HU"/>
        </w:rPr>
      </w:pPr>
      <w:r>
        <w:t xml:space="preserve">Szak megnevezése </w:t>
      </w:r>
      <w:r>
        <w:rPr>
          <w:lang w:val="hu-HU"/>
        </w:rPr>
        <w:t>román nyelven</w:t>
      </w:r>
    </w:p>
    <w:p w14:paraId="065244F2" w14:textId="77777777" w:rsidR="00520247" w:rsidRDefault="00520247" w:rsidP="00630B57">
      <w:pPr>
        <w:pStyle w:val="CommentText"/>
        <w:rPr>
          <w:lang w:val="hu-HU"/>
        </w:rPr>
      </w:pPr>
    </w:p>
    <w:p w14:paraId="1D2BA613" w14:textId="77777777" w:rsidR="00520247" w:rsidRDefault="00520247" w:rsidP="00630B57">
      <w:pPr>
        <w:pStyle w:val="CommentText"/>
        <w:rPr>
          <w:lang w:val="hu-HU"/>
        </w:rPr>
      </w:pPr>
      <w:r>
        <w:rPr>
          <w:lang w:val="hu-HU"/>
        </w:rPr>
        <w:t xml:space="preserve">PSZICHOLÓGIA: PSIHOLOGIE </w:t>
      </w:r>
    </w:p>
    <w:p w14:paraId="2E8ED62F" w14:textId="77777777" w:rsidR="00520247" w:rsidRDefault="00520247" w:rsidP="00630B57">
      <w:pPr>
        <w:pStyle w:val="CommentText"/>
        <w:rPr>
          <w:lang w:val="ro-RO"/>
        </w:rPr>
      </w:pPr>
    </w:p>
    <w:p w14:paraId="38BB9427" w14:textId="77777777" w:rsidR="00520247" w:rsidRDefault="00520247" w:rsidP="00630B57">
      <w:pPr>
        <w:pStyle w:val="CommentText"/>
        <w:rPr>
          <w:lang w:val="ro-RO"/>
        </w:rPr>
      </w:pPr>
      <w:r>
        <w:rPr>
          <w:lang w:val="ro-RO"/>
        </w:rPr>
        <w:t>GY</w:t>
      </w:r>
      <w:r>
        <w:rPr>
          <w:lang w:val="hu-HU"/>
        </w:rPr>
        <w:t>ÓGYPEDAGÓGIA: PSIHOPEDAGOGIE SPECIAL</w:t>
      </w:r>
      <w:r>
        <w:rPr>
          <w:lang w:val="ro-RO"/>
        </w:rPr>
        <w:t xml:space="preserve">Ă </w:t>
      </w:r>
    </w:p>
    <w:p w14:paraId="0F2F7629" w14:textId="77777777" w:rsidR="00520247" w:rsidRDefault="00520247" w:rsidP="00630B57">
      <w:pPr>
        <w:pStyle w:val="CommentText"/>
        <w:rPr>
          <w:lang w:val="ro-RO"/>
        </w:rPr>
      </w:pPr>
    </w:p>
    <w:p w14:paraId="2AD4BC24" w14:textId="77777777" w:rsidR="00520247" w:rsidRDefault="00520247" w:rsidP="00630B57">
      <w:pPr>
        <w:pStyle w:val="CommentText"/>
        <w:rPr>
          <w:lang w:val="ro-RO"/>
        </w:rPr>
      </w:pPr>
      <w:r>
        <w:rPr>
          <w:lang w:val="ro-RO"/>
        </w:rPr>
        <w:t xml:space="preserve">PSZICHOLÓGIAI TANÁCSADÁS ÉS BEAVATKOZÁS: </w:t>
      </w:r>
      <w:r w:rsidRPr="00FB6BE0">
        <w:rPr>
          <w:lang w:val="ro-RO"/>
        </w:rPr>
        <w:t>CONSULTANȚĂ ȘI INTERVENȚIE PSIHOLOGICĂ</w:t>
      </w:r>
    </w:p>
    <w:p w14:paraId="3E42823A" w14:textId="77777777" w:rsidR="00520247" w:rsidRDefault="00520247" w:rsidP="00630B57">
      <w:pPr>
        <w:pStyle w:val="CommentText"/>
        <w:rPr>
          <w:lang w:val="ro-RO"/>
        </w:rPr>
      </w:pPr>
    </w:p>
    <w:p w14:paraId="188ABA0C" w14:textId="77777777" w:rsidR="00520247" w:rsidRPr="00FB6BE0" w:rsidRDefault="00520247" w:rsidP="00630B57">
      <w:pPr>
        <w:pStyle w:val="CommentText"/>
        <w:rPr>
          <w:lang w:val="ro-RO"/>
        </w:rPr>
      </w:pPr>
      <w:r>
        <w:rPr>
          <w:lang w:val="ro-RO"/>
        </w:rPr>
        <w:t xml:space="preserve">KLINIKAI PSZICHOLÓGIA: FELMÉRÉS ÉS BEAVATKOZÁS : </w:t>
      </w:r>
      <w:r w:rsidRPr="00FB6BE0">
        <w:rPr>
          <w:lang w:val="ro-RO"/>
        </w:rPr>
        <w:t>PSIHOLOGIE CLINICĂ: EVALUARE ŞI INTERVENŢIE</w:t>
      </w:r>
    </w:p>
    <w:p w14:paraId="1D102312" w14:textId="77777777" w:rsidR="00520247" w:rsidRPr="00FB6BE0" w:rsidRDefault="00520247" w:rsidP="00630B57">
      <w:pPr>
        <w:pStyle w:val="CommentText"/>
        <w:rPr>
          <w:lang w:val="hu-HU"/>
        </w:rPr>
      </w:pPr>
    </w:p>
    <w:p w14:paraId="145DE6A6" w14:textId="0F1E32AC" w:rsidR="00520247" w:rsidRPr="002C0FF3" w:rsidRDefault="00520247" w:rsidP="00630B57">
      <w:pPr>
        <w:pStyle w:val="CommentText"/>
      </w:pPr>
      <w:r>
        <w:rPr>
          <w:rStyle w:val="CommentReference"/>
        </w:rPr>
        <w:annotationRef/>
      </w:r>
    </w:p>
  </w:comment>
  <w:comment w:id="6" w:author="Roland-Henriu Gergely" w:date="2025-09-26T21:31:00Z" w:initials="RG">
    <w:p w14:paraId="5FE13A56" w14:textId="77777777" w:rsidR="00520247" w:rsidRDefault="00520247">
      <w:pPr>
        <w:pStyle w:val="CommentText"/>
      </w:pPr>
      <w:r>
        <w:rPr>
          <w:rStyle w:val="CommentReference"/>
        </w:rPr>
        <w:annotationRef/>
      </w:r>
      <w:r>
        <w:t xml:space="preserve">A dolgozat címe román nyelven </w:t>
      </w:r>
    </w:p>
  </w:comment>
  <w:comment w:id="7" w:author="Roland-Henriu Gergely" w:date="2025-09-26T21:32:00Z" w:initials="RG">
    <w:p w14:paraId="5E87E722" w14:textId="77777777" w:rsidR="00520247" w:rsidRDefault="00520247" w:rsidP="002C0FF3">
      <w:pPr>
        <w:pStyle w:val="CommentText"/>
      </w:pPr>
      <w:r>
        <w:rPr>
          <w:rStyle w:val="CommentReference"/>
        </w:rPr>
        <w:annotationRef/>
      </w:r>
      <w:r>
        <w:t xml:space="preserve">A témavezetők tudományos fokozatainak (tudományos címének) feltüntetése (román nyelven) </w:t>
      </w:r>
    </w:p>
    <w:p w14:paraId="1EBAE0CA" w14:textId="77777777" w:rsidR="00520247" w:rsidRDefault="00520247">
      <w:pPr>
        <w:pStyle w:val="CommentText"/>
      </w:pPr>
    </w:p>
  </w:comment>
  <w:comment w:id="8" w:author="Roland-Henriu Gergely" w:date="2025-09-26T21:32:00Z" w:initials="RG">
    <w:p w14:paraId="024E6C45" w14:textId="77777777" w:rsidR="00520247" w:rsidRDefault="00520247">
      <w:pPr>
        <w:pStyle w:val="CommentText"/>
      </w:pPr>
      <w:r>
        <w:rPr>
          <w:rStyle w:val="CommentReference"/>
        </w:rPr>
        <w:annotationRef/>
      </w:r>
      <w:r>
        <w:t xml:space="preserve">Diák neve </w:t>
      </w:r>
    </w:p>
  </w:comment>
  <w:comment w:id="9" w:author="Roland-Henriu Gergely" w:date="2025-09-26T21:32:00Z" w:initials="RG">
    <w:p w14:paraId="159C401A" w14:textId="77777777" w:rsidR="00520247" w:rsidRDefault="00520247" w:rsidP="002C0FF3">
      <w:pPr>
        <w:pStyle w:val="CommentText"/>
      </w:pPr>
      <w:r>
        <w:rPr>
          <w:rStyle w:val="CommentReference"/>
        </w:rPr>
        <w:annotationRef/>
      </w:r>
      <w:r>
        <w:t xml:space="preserve">Szakdolgozat védésének ideje </w:t>
      </w:r>
    </w:p>
    <w:p w14:paraId="2653DF4B" w14:textId="77777777" w:rsidR="00520247" w:rsidRDefault="00520247">
      <w:pPr>
        <w:pStyle w:val="CommentText"/>
      </w:pPr>
    </w:p>
  </w:comment>
  <w:comment w:id="10" w:author="Roland-Henriu Gergely" w:date="2025-10-18T15:38:00Z" w:initials="RG">
    <w:p w14:paraId="38688497" w14:textId="7C45719A" w:rsidR="00520247" w:rsidRDefault="00520247">
      <w:pPr>
        <w:pStyle w:val="CommentText"/>
        <w:rPr>
          <w:lang w:val="hu-HU"/>
        </w:rPr>
      </w:pPr>
      <w:r>
        <w:t>Szak meg</w:t>
      </w:r>
      <w:r>
        <w:rPr>
          <w:lang w:val="hu-HU"/>
        </w:rPr>
        <w:t>nevezése magyar nyelven</w:t>
      </w:r>
    </w:p>
    <w:p w14:paraId="0F24214D" w14:textId="6AF89BA3" w:rsidR="00520247" w:rsidRDefault="00520247">
      <w:pPr>
        <w:pStyle w:val="CommentText"/>
        <w:rPr>
          <w:lang w:val="hu-HU"/>
        </w:rPr>
      </w:pPr>
    </w:p>
    <w:p w14:paraId="5E77A7A9" w14:textId="2B309957" w:rsidR="00520247" w:rsidRDefault="00520247">
      <w:pPr>
        <w:pStyle w:val="CommentText"/>
        <w:rPr>
          <w:lang w:val="hu-HU"/>
        </w:rPr>
      </w:pPr>
      <w:r w:rsidRPr="00630B57">
        <w:rPr>
          <w:lang w:val="hu-HU"/>
        </w:rPr>
        <w:t>PSZICHOLÓGIA SZAK</w:t>
      </w:r>
    </w:p>
    <w:p w14:paraId="027771B4" w14:textId="77777777" w:rsidR="00520247" w:rsidRDefault="00520247">
      <w:pPr>
        <w:pStyle w:val="CommentText"/>
        <w:rPr>
          <w:lang w:val="hu-HU"/>
        </w:rPr>
      </w:pPr>
    </w:p>
    <w:p w14:paraId="350C4671" w14:textId="4F51A86C" w:rsidR="00520247" w:rsidRDefault="00520247" w:rsidP="00630B57">
      <w:pPr>
        <w:pStyle w:val="Heading2"/>
        <w:shd w:val="clear" w:color="auto" w:fill="FFFFFF"/>
        <w:spacing w:before="300" w:after="150"/>
        <w:rPr>
          <w:b/>
          <w:bCs/>
          <w:color w:val="666666"/>
          <w:sz w:val="45"/>
          <w:szCs w:val="45"/>
        </w:rPr>
      </w:pPr>
      <w:r>
        <w:rPr>
          <w:b/>
          <w:bCs/>
          <w:color w:val="666666"/>
          <w:sz w:val="45"/>
          <w:szCs w:val="45"/>
        </w:rPr>
        <w:t>GYÓGYPEDAGÓGIA SZAK</w:t>
      </w:r>
    </w:p>
    <w:p w14:paraId="0AB71832" w14:textId="2D27EB4A" w:rsidR="00520247" w:rsidRDefault="00520247" w:rsidP="00630B57"/>
    <w:p w14:paraId="6F7A4767" w14:textId="3B51CABA" w:rsidR="00520247" w:rsidRDefault="00520247" w:rsidP="00630B57">
      <w:r w:rsidRPr="00630B57">
        <w:t>PSZICHOLÓGIAI TANÁCSADÁS ÉS BEAVATKOZÁS</w:t>
      </w:r>
      <w:r>
        <w:t xml:space="preserve"> SZAK</w:t>
      </w:r>
    </w:p>
    <w:p w14:paraId="4BDB0E39" w14:textId="77777777" w:rsidR="00520247" w:rsidRDefault="00520247" w:rsidP="00630B57"/>
    <w:p w14:paraId="7700BD7D" w14:textId="77777777" w:rsidR="00520247" w:rsidRPr="00630B57" w:rsidRDefault="00520247" w:rsidP="00630B57">
      <w:pPr>
        <w:pStyle w:val="Heading2"/>
        <w:shd w:val="clear" w:color="auto" w:fill="FFFFFF"/>
        <w:spacing w:before="300" w:after="150"/>
        <w:rPr>
          <w:b/>
          <w:color w:val="666666"/>
          <w:sz w:val="45"/>
          <w:szCs w:val="45"/>
          <w:lang w:val="hu-HU"/>
        </w:rPr>
      </w:pPr>
      <w:r w:rsidRPr="00630B57">
        <w:rPr>
          <w:b/>
          <w:color w:val="666666"/>
          <w:sz w:val="45"/>
          <w:szCs w:val="45"/>
          <w:lang w:val="hu-HU"/>
        </w:rPr>
        <w:t>KLINIKAI PSZICHOLÓGIA: FELMÉRÉS ÉS BEAVATKOZÁS SZAK</w:t>
      </w:r>
      <w:r w:rsidRPr="00630B57">
        <w:rPr>
          <w:color w:val="666666"/>
          <w:sz w:val="45"/>
          <w:szCs w:val="45"/>
        </w:rPr>
        <w:annotationRef/>
      </w:r>
    </w:p>
    <w:p w14:paraId="2EF8C527" w14:textId="525CF166" w:rsidR="00520247" w:rsidRDefault="00520247" w:rsidP="00630B57">
      <w:pPr>
        <w:pStyle w:val="Heading2"/>
        <w:shd w:val="clear" w:color="auto" w:fill="FFFFFF"/>
        <w:spacing w:before="300" w:after="150"/>
        <w:rPr>
          <w:color w:val="666666"/>
          <w:sz w:val="45"/>
          <w:szCs w:val="45"/>
        </w:rPr>
      </w:pPr>
    </w:p>
    <w:p w14:paraId="1CA1801E" w14:textId="77777777" w:rsidR="00520247" w:rsidRPr="00630B57" w:rsidRDefault="00520247" w:rsidP="00630B57"/>
    <w:p w14:paraId="5DB03CBE" w14:textId="4C1E635F" w:rsidR="00520247" w:rsidRDefault="00520247" w:rsidP="00630B57">
      <w:pPr>
        <w:pStyle w:val="Heading2"/>
        <w:shd w:val="clear" w:color="auto" w:fill="FFFFFF"/>
        <w:spacing w:before="300" w:after="150"/>
        <w:rPr>
          <w:color w:val="666666"/>
          <w:sz w:val="45"/>
          <w:szCs w:val="45"/>
        </w:rPr>
      </w:pPr>
    </w:p>
    <w:p w14:paraId="3B95555D" w14:textId="77777777" w:rsidR="00520247" w:rsidRPr="00630B57" w:rsidRDefault="00520247">
      <w:pPr>
        <w:pStyle w:val="CommentText"/>
        <w:rPr>
          <w:lang w:val="hu-HU"/>
        </w:rPr>
      </w:pPr>
    </w:p>
  </w:comment>
  <w:comment w:id="11" w:author="Roland-Henriu Gergely" w:date="2025-09-26T21:41:00Z" w:initials="RG">
    <w:p w14:paraId="7AAA136A" w14:textId="0246D821" w:rsidR="00520247" w:rsidRDefault="00520247">
      <w:pPr>
        <w:pStyle w:val="CommentText"/>
      </w:pPr>
      <w:r>
        <w:rPr>
          <w:rStyle w:val="CommentReference"/>
        </w:rPr>
        <w:annotationRef/>
      </w:r>
      <w:r>
        <w:t xml:space="preserve">Dolgozat címe magyar nyelven </w:t>
      </w:r>
    </w:p>
  </w:comment>
  <w:comment w:id="12" w:author="Roland-Henriu Gergely" w:date="2025-09-26T21:43:00Z" w:initials="RG">
    <w:p w14:paraId="69B7BB2C" w14:textId="77777777" w:rsidR="00520247" w:rsidRDefault="00520247" w:rsidP="0075665E">
      <w:pPr>
        <w:pStyle w:val="CommentText"/>
      </w:pPr>
      <w:r>
        <w:rPr>
          <w:rStyle w:val="CommentReference"/>
        </w:rPr>
        <w:annotationRef/>
      </w:r>
      <w:r>
        <w:t>A témavezetők tudományos fokozatainak (tudományos címének) feltüntetése (magyar nyelven)</w:t>
      </w:r>
    </w:p>
  </w:comment>
  <w:comment w:id="13" w:author="Roland-Henriu Gergely" w:date="2025-09-26T21:43:00Z" w:initials="RG">
    <w:p w14:paraId="489475F4" w14:textId="77777777" w:rsidR="00520247" w:rsidRDefault="00520247">
      <w:pPr>
        <w:pStyle w:val="CommentText"/>
      </w:pPr>
      <w:r>
        <w:rPr>
          <w:rStyle w:val="CommentReference"/>
        </w:rPr>
        <w:annotationRef/>
      </w:r>
      <w:r>
        <w:t xml:space="preserve">Hallgató neve </w:t>
      </w:r>
    </w:p>
  </w:comment>
  <w:comment w:id="14" w:author="Roland-Henriu Gergely" w:date="2025-09-27T14:59:00Z" w:initials="RG">
    <w:p w14:paraId="027DEBDC" w14:textId="77777777" w:rsidR="00520247" w:rsidRDefault="00520247" w:rsidP="00DA2C51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>
        <w:t xml:space="preserve">Szakdolgozat védésének ideje </w:t>
      </w:r>
    </w:p>
    <w:p w14:paraId="33CDFEB6" w14:textId="77777777" w:rsidR="00520247" w:rsidRDefault="00520247" w:rsidP="00DA2C51">
      <w:pPr>
        <w:pStyle w:val="CommentText"/>
      </w:pPr>
    </w:p>
    <w:p w14:paraId="00B150E8" w14:textId="77777777" w:rsidR="00520247" w:rsidRDefault="00520247">
      <w:pPr>
        <w:pStyle w:val="CommentText"/>
      </w:pPr>
    </w:p>
  </w:comment>
  <w:comment w:id="18" w:author="Roland-Henriu Gergely" w:date="2025-10-18T15:49:00Z" w:initials="RG">
    <w:p w14:paraId="6ADEE7DC" w14:textId="57A22416" w:rsidR="00520247" w:rsidRPr="00B6108E" w:rsidRDefault="00520247">
      <w:pPr>
        <w:pStyle w:val="CommentText"/>
        <w:rPr>
          <w:lang w:val="hu-HU"/>
        </w:rPr>
      </w:pPr>
      <w:r>
        <w:rPr>
          <w:rStyle w:val="CommentReference"/>
        </w:rPr>
        <w:annotationRef/>
      </w:r>
      <w:r>
        <w:t>Az</w:t>
      </w:r>
      <w:r>
        <w:rPr>
          <w:lang w:val="hu-HU"/>
        </w:rPr>
        <w:t xml:space="preserve"> alcímek nem kerülnek számozásra!</w:t>
      </w:r>
    </w:p>
  </w:comment>
  <w:comment w:id="33" w:author="Roland-Henriu Gergely" w:date="2025-10-18T15:51:00Z" w:initials="RG">
    <w:p w14:paraId="521514B4" w14:textId="77777777" w:rsidR="00520247" w:rsidRPr="00B6108E" w:rsidRDefault="00520247" w:rsidP="00B6108E">
      <w:pPr>
        <w:pStyle w:val="CommentText"/>
      </w:pPr>
      <w:r>
        <w:rPr>
          <w:rStyle w:val="CommentReference"/>
        </w:rPr>
        <w:annotationRef/>
      </w:r>
      <w:r w:rsidRPr="00B6108E">
        <w:t xml:space="preserve">A könyvészetet az APA standardok szerint állítjuk össze, az alábbi könyvészeti forrás vagy link alapján: </w:t>
      </w:r>
    </w:p>
    <w:p w14:paraId="0DC8294A" w14:textId="77777777" w:rsidR="00520247" w:rsidRPr="00B6108E" w:rsidRDefault="00520247" w:rsidP="00B6108E">
      <w:pPr>
        <w:pStyle w:val="CommentText"/>
        <w:numPr>
          <w:ilvl w:val="0"/>
          <w:numId w:val="5"/>
        </w:numPr>
      </w:pPr>
      <w:r w:rsidRPr="00B6108E">
        <w:t xml:space="preserve">American Psychological Association (2020). Publication Manual of the American Psychological Association (7th ed.). American Psychological Association </w:t>
      </w:r>
    </w:p>
    <w:p w14:paraId="52E4C4F0" w14:textId="77777777" w:rsidR="00520247" w:rsidRPr="00B6108E" w:rsidRDefault="00520247" w:rsidP="00B6108E">
      <w:pPr>
        <w:pStyle w:val="CommentText"/>
        <w:numPr>
          <w:ilvl w:val="0"/>
          <w:numId w:val="5"/>
        </w:numPr>
      </w:pPr>
      <w:r w:rsidRPr="00B6108E">
        <w:t xml:space="preserve">https://apastyle.apa.org/style-grammar-guidelines </w:t>
      </w:r>
    </w:p>
    <w:p w14:paraId="7F470BFF" w14:textId="63A41FF5" w:rsidR="00520247" w:rsidRDefault="00520247">
      <w:pPr>
        <w:pStyle w:val="CommentText"/>
      </w:pPr>
    </w:p>
  </w:comment>
  <w:comment w:id="36" w:author="Roland-Henriu Gergely" w:date="2025-10-18T16:12:00Z" w:initials="RG">
    <w:p w14:paraId="3AABA0C9" w14:textId="00E1FCF1" w:rsidR="002D206E" w:rsidRDefault="002D206E" w:rsidP="002D206E">
      <w:pPr>
        <w:pStyle w:val="CommentText"/>
      </w:pPr>
      <w:r>
        <w:rPr>
          <w:rStyle w:val="CommentReference"/>
        </w:rPr>
        <w:annotationRef/>
      </w:r>
      <w:r>
        <w:rPr>
          <w:sz w:val="22"/>
          <w:szCs w:val="22"/>
        </w:rPr>
        <w:t>A mellékleteket számmal (pl. Melléklet 1. stb.) és címmel látjuk el.</w:t>
      </w:r>
    </w:p>
  </w:comment>
  <w:comment w:id="38" w:author="Roland-Henriu Gergely" w:date="2025-10-18T16:08:00Z" w:initials="RG">
    <w:p w14:paraId="2257E48A" w14:textId="30C2241C" w:rsidR="002D206E" w:rsidRDefault="002D206E" w:rsidP="002D206E">
      <w:pPr>
        <w:pStyle w:val="CommentText"/>
      </w:pPr>
      <w:r>
        <w:rPr>
          <w:rStyle w:val="CommentReference"/>
        </w:rPr>
        <w:annotationRef/>
      </w:r>
      <w:r>
        <w:t xml:space="preserve">Minden felhasznált eszközt szükséges feltüntetni a mellékleteknél; </w:t>
      </w:r>
      <w:r>
        <w:rPr>
          <w:sz w:val="22"/>
          <w:szCs w:val="22"/>
        </w:rPr>
        <w:t xml:space="preserve">az alkalmazott eszközök külön mellékletekként kerülnek bemutatásra.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D788350" w15:done="0"/>
  <w15:commentEx w15:paraId="3257F73D" w15:done="0"/>
  <w15:commentEx w15:paraId="3A405365" w15:done="0"/>
  <w15:commentEx w15:paraId="7383D0B3" w15:done="0"/>
  <w15:commentEx w15:paraId="22EA5F7C" w15:done="0"/>
  <w15:commentEx w15:paraId="145DE6A6" w15:done="0"/>
  <w15:commentEx w15:paraId="5FE13A56" w15:done="0"/>
  <w15:commentEx w15:paraId="1EBAE0CA" w15:done="0"/>
  <w15:commentEx w15:paraId="024E6C45" w15:done="0"/>
  <w15:commentEx w15:paraId="2653DF4B" w15:done="0"/>
  <w15:commentEx w15:paraId="3B95555D" w15:done="0"/>
  <w15:commentEx w15:paraId="7AAA136A" w15:done="0"/>
  <w15:commentEx w15:paraId="69B7BB2C" w15:done="0"/>
  <w15:commentEx w15:paraId="489475F4" w15:done="0"/>
  <w15:commentEx w15:paraId="00B150E8" w15:done="0"/>
  <w15:commentEx w15:paraId="6ADEE7DC" w15:done="0"/>
  <w15:commentEx w15:paraId="7F470BFF" w15:done="0"/>
  <w15:commentEx w15:paraId="3AABA0C9" w15:done="0"/>
  <w15:commentEx w15:paraId="2257E48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D788350" w16cid:durableId="293B3D3E"/>
  <w16cid:commentId w16cid:paraId="3257F73D" w16cid:durableId="6126D3C1"/>
  <w16cid:commentId w16cid:paraId="3A405365" w16cid:durableId="1E0BD70E"/>
  <w16cid:commentId w16cid:paraId="7383D0B3" w16cid:durableId="0BD01374"/>
  <w16cid:commentId w16cid:paraId="22EA5F7C" w16cid:durableId="4886FB44"/>
  <w16cid:commentId w16cid:paraId="145DE6A6" w16cid:durableId="7D624D65"/>
  <w16cid:commentId w16cid:paraId="5FE13A56" w16cid:durableId="517E571F"/>
  <w16cid:commentId w16cid:paraId="1EBAE0CA" w16cid:durableId="32F2BD4B"/>
  <w16cid:commentId w16cid:paraId="024E6C45" w16cid:durableId="2554B67F"/>
  <w16cid:commentId w16cid:paraId="2653DF4B" w16cid:durableId="5264AA24"/>
  <w16cid:commentId w16cid:paraId="3B95555D" w16cid:durableId="4B4FA2C2"/>
  <w16cid:commentId w16cid:paraId="7AAA136A" w16cid:durableId="7AE01213"/>
  <w16cid:commentId w16cid:paraId="69B7BB2C" w16cid:durableId="01224B6E"/>
  <w16cid:commentId w16cid:paraId="489475F4" w16cid:durableId="1BB47D6D"/>
  <w16cid:commentId w16cid:paraId="00B150E8" w16cid:durableId="32A2C89A"/>
  <w16cid:commentId w16cid:paraId="6ADEE7DC" w16cid:durableId="6E3920AA"/>
  <w16cid:commentId w16cid:paraId="7F470BFF" w16cid:durableId="6EDC4C06"/>
  <w16cid:commentId w16cid:paraId="3AABA0C9" w16cid:durableId="2E0367E2"/>
  <w16cid:commentId w16cid:paraId="2257E48A" w16cid:durableId="463BCBD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B3B98" w14:textId="77777777" w:rsidR="00A66662" w:rsidRDefault="00A66662" w:rsidP="00B8549E">
      <w:pPr>
        <w:spacing w:after="0" w:line="240" w:lineRule="auto"/>
      </w:pPr>
      <w:r>
        <w:separator/>
      </w:r>
    </w:p>
  </w:endnote>
  <w:endnote w:type="continuationSeparator" w:id="0">
    <w:p w14:paraId="21B63DA3" w14:textId="77777777" w:rsidR="00A66662" w:rsidRDefault="00A66662" w:rsidP="00B85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9273112"/>
      <w:docPartObj>
        <w:docPartGallery w:val="Page Numbers (Bottom of Page)"/>
        <w:docPartUnique/>
      </w:docPartObj>
    </w:sdtPr>
    <w:sdtContent>
      <w:p w14:paraId="628DACBF" w14:textId="65DB34EC" w:rsidR="00520247" w:rsidRDefault="0052024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267C" w:rsidRPr="00A8267C">
          <w:rPr>
            <w:noProof/>
            <w:lang w:val="hu-HU"/>
          </w:rPr>
          <w:t>6</w:t>
        </w:r>
        <w:r>
          <w:fldChar w:fldCharType="end"/>
        </w:r>
      </w:p>
    </w:sdtContent>
  </w:sdt>
  <w:p w14:paraId="70291020" w14:textId="77777777" w:rsidR="00520247" w:rsidRDefault="005202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FE075" w14:textId="77777777" w:rsidR="00520247" w:rsidRDefault="005202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3722B" w14:textId="77777777" w:rsidR="00A66662" w:rsidRDefault="00A66662" w:rsidP="00B8549E">
      <w:pPr>
        <w:spacing w:after="0" w:line="240" w:lineRule="auto"/>
      </w:pPr>
      <w:r>
        <w:separator/>
      </w:r>
    </w:p>
  </w:footnote>
  <w:footnote w:type="continuationSeparator" w:id="0">
    <w:p w14:paraId="48D2DC1C" w14:textId="77777777" w:rsidR="00A66662" w:rsidRDefault="00A66662" w:rsidP="00B854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C9EE" w14:textId="77777777" w:rsidR="00520247" w:rsidRDefault="005202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22D61"/>
    <w:multiLevelType w:val="multilevel"/>
    <w:tmpl w:val="62385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B50E44"/>
    <w:multiLevelType w:val="multilevel"/>
    <w:tmpl w:val="D6DA1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6ABAE1"/>
    <w:multiLevelType w:val="hybridMultilevel"/>
    <w:tmpl w:val="599AD32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57FB0566"/>
    <w:multiLevelType w:val="multilevel"/>
    <w:tmpl w:val="72FCA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7B6DBE"/>
    <w:multiLevelType w:val="multilevel"/>
    <w:tmpl w:val="C8E48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3152235">
    <w:abstractNumId w:val="3"/>
  </w:num>
  <w:num w:numId="2" w16cid:durableId="669716578">
    <w:abstractNumId w:val="4"/>
  </w:num>
  <w:num w:numId="3" w16cid:durableId="1040518794">
    <w:abstractNumId w:val="1"/>
  </w:num>
  <w:num w:numId="4" w16cid:durableId="535238634">
    <w:abstractNumId w:val="0"/>
  </w:num>
  <w:num w:numId="5" w16cid:durableId="641080306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oland-Henriu Gergely">
    <w15:presenceInfo w15:providerId="None" w15:userId="Roland-Henriu Gergel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attachedTemplate r:id="rId1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CE8"/>
    <w:rsid w:val="00112584"/>
    <w:rsid w:val="00194D31"/>
    <w:rsid w:val="00232B5C"/>
    <w:rsid w:val="002C0FF3"/>
    <w:rsid w:val="002D206E"/>
    <w:rsid w:val="003053A0"/>
    <w:rsid w:val="003B6B2E"/>
    <w:rsid w:val="003F1124"/>
    <w:rsid w:val="00416CE8"/>
    <w:rsid w:val="00520247"/>
    <w:rsid w:val="00551E16"/>
    <w:rsid w:val="00572696"/>
    <w:rsid w:val="00595C4F"/>
    <w:rsid w:val="00630B57"/>
    <w:rsid w:val="006C74FD"/>
    <w:rsid w:val="0075665E"/>
    <w:rsid w:val="00833FB2"/>
    <w:rsid w:val="008C364B"/>
    <w:rsid w:val="009E039E"/>
    <w:rsid w:val="00A65B3F"/>
    <w:rsid w:val="00A66662"/>
    <w:rsid w:val="00A8267C"/>
    <w:rsid w:val="00AB349E"/>
    <w:rsid w:val="00B25153"/>
    <w:rsid w:val="00B6108E"/>
    <w:rsid w:val="00B8549E"/>
    <w:rsid w:val="00D0222C"/>
    <w:rsid w:val="00DA2C51"/>
    <w:rsid w:val="00E90B1F"/>
    <w:rsid w:val="00F2480E"/>
    <w:rsid w:val="00F554A0"/>
    <w:rsid w:val="00FB6BE0"/>
    <w:rsid w:val="17B5D77F"/>
    <w:rsid w:val="180F40A1"/>
    <w:rsid w:val="18D26A21"/>
    <w:rsid w:val="19B29D61"/>
    <w:rsid w:val="1C5B6F53"/>
    <w:rsid w:val="1E0CB40A"/>
    <w:rsid w:val="32AFAD6A"/>
    <w:rsid w:val="364ECC88"/>
    <w:rsid w:val="42B1A15F"/>
    <w:rsid w:val="437BEAB3"/>
    <w:rsid w:val="446ACF26"/>
    <w:rsid w:val="675A87F6"/>
    <w:rsid w:val="6D01D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C1ED6"/>
  <w15:chartTrackingRefBased/>
  <w15:docId w15:val="{9496ACA0-2D44-4C0B-B273-6439ECE65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3A0"/>
    <w:pPr>
      <w:spacing w:line="480" w:lineRule="auto"/>
      <w:jc w:val="both"/>
    </w:pPr>
    <w:rPr>
      <w:rFonts w:ascii="Times New Roman" w:hAnsi="Times New Roman"/>
      <w:color w:val="000000" w:themeColor="text1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039E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0222C"/>
    <w:pPr>
      <w:keepNext/>
      <w:keepLines/>
      <w:spacing w:after="0"/>
      <w:ind w:firstLine="720"/>
      <w:outlineLvl w:val="1"/>
    </w:pPr>
    <w:rPr>
      <w:rFonts w:eastAsiaTheme="majorEastAsia" w:cs="Times New Roman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108E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0B5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5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549E"/>
    <w:rPr>
      <w:rFonts w:ascii="Times New Roman" w:hAnsi="Times New Roman"/>
      <w:color w:val="000000" w:themeColor="text1"/>
      <w:sz w:val="24"/>
    </w:rPr>
  </w:style>
  <w:style w:type="paragraph" w:styleId="Footer">
    <w:name w:val="footer"/>
    <w:basedOn w:val="Normal"/>
    <w:link w:val="FooterChar"/>
    <w:uiPriority w:val="99"/>
    <w:unhideWhenUsed/>
    <w:rsid w:val="00B85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549E"/>
    <w:rPr>
      <w:rFonts w:ascii="Times New Roman" w:hAnsi="Times New Roman"/>
      <w:color w:val="000000" w:themeColor="text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65B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5B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5B3F"/>
    <w:rPr>
      <w:rFonts w:ascii="Times New Roman" w:hAnsi="Times New Roman"/>
      <w:color w:val="000000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5B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5B3F"/>
    <w:rPr>
      <w:rFonts w:ascii="Times New Roman" w:hAnsi="Times New Roman"/>
      <w:b/>
      <w:bCs/>
      <w:color w:val="000000" w:themeColor="text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B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B3F"/>
    <w:rPr>
      <w:rFonts w:ascii="Segoe UI" w:hAnsi="Segoe UI" w:cs="Segoe UI"/>
      <w:color w:val="000000" w:themeColor="text1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9E039E"/>
    <w:rPr>
      <w:rFonts w:ascii="Times New Roman" w:eastAsiaTheme="majorEastAsia" w:hAnsi="Times New Roman" w:cstheme="majorBidi"/>
      <w:color w:val="000000" w:themeColor="text1"/>
      <w:sz w:val="24"/>
      <w:szCs w:val="32"/>
    </w:rPr>
  </w:style>
  <w:style w:type="paragraph" w:styleId="NormalWeb">
    <w:name w:val="Normal (Web)"/>
    <w:basedOn w:val="Normal"/>
    <w:uiPriority w:val="99"/>
    <w:semiHidden/>
    <w:unhideWhenUsed/>
    <w:rsid w:val="00DA2C51"/>
    <w:pPr>
      <w:spacing w:before="100" w:beforeAutospacing="1" w:after="100" w:afterAutospacing="1" w:line="240" w:lineRule="auto"/>
    </w:pPr>
    <w:rPr>
      <w:rFonts w:eastAsia="Times New Roman" w:cs="Times New Roman"/>
      <w:color w:val="auto"/>
      <w:szCs w:val="24"/>
    </w:rPr>
  </w:style>
  <w:style w:type="character" w:styleId="Strong">
    <w:name w:val="Strong"/>
    <w:basedOn w:val="DefaultParagraphFont"/>
    <w:uiPriority w:val="22"/>
    <w:qFormat/>
    <w:rsid w:val="00DA2C5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D0222C"/>
    <w:rPr>
      <w:rFonts w:ascii="Times New Roman" w:eastAsiaTheme="majorEastAsia" w:hAnsi="Times New Roman" w:cs="Times New Roman"/>
      <w:color w:val="000000" w:themeColor="text1"/>
      <w:sz w:val="24"/>
      <w:szCs w:val="26"/>
    </w:rPr>
  </w:style>
  <w:style w:type="paragraph" w:customStyle="1" w:styleId="Bort">
    <w:name w:val="Borító"/>
    <w:link w:val="BortChar"/>
    <w:qFormat/>
    <w:rsid w:val="00DA2C51"/>
    <w:rPr>
      <w:rFonts w:ascii="Times New Roman" w:hAnsi="Times New Roman"/>
      <w:b/>
      <w:color w:val="000000" w:themeColor="text1"/>
      <w:sz w:val="28"/>
      <w:szCs w:val="28"/>
      <w:lang w:val="hu-HU"/>
    </w:rPr>
  </w:style>
  <w:style w:type="paragraph" w:styleId="TOCHeading">
    <w:name w:val="TOC Heading"/>
    <w:basedOn w:val="Heading1"/>
    <w:next w:val="Normal"/>
    <w:uiPriority w:val="39"/>
    <w:unhideWhenUsed/>
    <w:qFormat/>
    <w:rsid w:val="00F554A0"/>
    <w:pPr>
      <w:spacing w:line="259" w:lineRule="auto"/>
      <w:outlineLvl w:val="9"/>
    </w:pPr>
    <w:rPr>
      <w:rFonts w:asciiTheme="majorHAnsi" w:hAnsiTheme="majorHAnsi"/>
      <w:color w:val="2E74B5" w:themeColor="accent1" w:themeShade="BF"/>
      <w:sz w:val="32"/>
    </w:rPr>
  </w:style>
  <w:style w:type="character" w:customStyle="1" w:styleId="BortChar">
    <w:name w:val="Borító Char"/>
    <w:basedOn w:val="DefaultParagraphFont"/>
    <w:link w:val="Bort"/>
    <w:rsid w:val="00DA2C51"/>
    <w:rPr>
      <w:rFonts w:ascii="Times New Roman" w:hAnsi="Times New Roman"/>
      <w:b/>
      <w:color w:val="000000" w:themeColor="text1"/>
      <w:sz w:val="28"/>
      <w:szCs w:val="28"/>
      <w:lang w:val="hu-HU"/>
    </w:rPr>
  </w:style>
  <w:style w:type="paragraph" w:styleId="TOC1">
    <w:name w:val="toc 1"/>
    <w:basedOn w:val="Normal"/>
    <w:next w:val="Normal"/>
    <w:autoRedefine/>
    <w:uiPriority w:val="39"/>
    <w:unhideWhenUsed/>
    <w:rsid w:val="00D0222C"/>
    <w:pPr>
      <w:tabs>
        <w:tab w:val="right" w:leader="dot" w:pos="9016"/>
      </w:tabs>
      <w:spacing w:after="100"/>
      <w:ind w:firstLine="180"/>
    </w:pPr>
  </w:style>
  <w:style w:type="character" w:styleId="Hyperlink">
    <w:name w:val="Hyperlink"/>
    <w:basedOn w:val="DefaultParagraphFont"/>
    <w:uiPriority w:val="99"/>
    <w:unhideWhenUsed/>
    <w:rsid w:val="00F554A0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F554A0"/>
    <w:pPr>
      <w:spacing w:after="0" w:line="240" w:lineRule="auto"/>
    </w:pPr>
    <w:rPr>
      <w:rFonts w:ascii="Times New Roman" w:hAnsi="Times New Roman"/>
      <w:color w:val="000000" w:themeColor="text1"/>
      <w:sz w:val="24"/>
    </w:rPr>
  </w:style>
  <w:style w:type="paragraph" w:styleId="TOC2">
    <w:name w:val="toc 2"/>
    <w:basedOn w:val="Normal"/>
    <w:next w:val="Normal"/>
    <w:autoRedefine/>
    <w:uiPriority w:val="39"/>
    <w:unhideWhenUsed/>
    <w:rsid w:val="00595C4F"/>
    <w:pPr>
      <w:tabs>
        <w:tab w:val="right" w:leader="dot" w:pos="9016"/>
      </w:tabs>
      <w:spacing w:after="100"/>
      <w:ind w:left="360" w:firstLine="90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630B57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6108E"/>
    <w:rPr>
      <w:rFonts w:ascii="Times New Roman" w:eastAsiaTheme="majorEastAsia" w:hAnsi="Times New Roman" w:cstheme="majorBidi"/>
      <w:color w:val="000000" w:themeColor="text1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B6108E"/>
    <w:pPr>
      <w:spacing w:after="100"/>
      <w:ind w:left="480"/>
    </w:pPr>
  </w:style>
  <w:style w:type="table" w:styleId="TableGrid">
    <w:name w:val="Table Grid"/>
    <w:basedOn w:val="TableNormal"/>
    <w:uiPriority w:val="39"/>
    <w:rsid w:val="0052024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tta\Downloads\Template_API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DD048A95B8BC42A72F0BE92A6C5279" ma:contentTypeVersion="15" ma:contentTypeDescription="Create a new document." ma:contentTypeScope="" ma:versionID="9067e93e57a742ebd93f7459db9f4f14">
  <xsd:schema xmlns:xsd="http://www.w3.org/2001/XMLSchema" xmlns:xs="http://www.w3.org/2001/XMLSchema" xmlns:p="http://schemas.microsoft.com/office/2006/metadata/properties" xmlns:ns2="0f5e720c-18b5-4f50-95b9-9e44a2f0cb55" xmlns:ns3="35b8e517-fe2f-47de-bd29-f6fd1e7097cc" targetNamespace="http://schemas.microsoft.com/office/2006/metadata/properties" ma:root="true" ma:fieldsID="cf28553b950a02be66808a5020d0ef4e" ns2:_="" ns3:_="">
    <xsd:import namespace="0f5e720c-18b5-4f50-95b9-9e44a2f0cb55"/>
    <xsd:import namespace="35b8e517-fe2f-47de-bd29-f6fd1e7097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5e720c-18b5-4f50-95b9-9e44a2f0cb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ef85decb-1301-438d-8b3f-81c7864c2a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8e517-fe2f-47de-bd29-f6fd1e7097c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942c7aa-5d02-4b58-b8a7-bb6a9f6ffe5a}" ma:internalName="TaxCatchAll" ma:showField="CatchAllData" ma:web="35b8e517-fe2f-47de-bd29-f6fd1e7097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5e720c-18b5-4f50-95b9-9e44a2f0cb55">
      <Terms xmlns="http://schemas.microsoft.com/office/infopath/2007/PartnerControls"/>
    </lcf76f155ced4ddcb4097134ff3c332f>
    <TaxCatchAll xmlns="35b8e517-fe2f-47de-bd29-f6fd1e7097cc" xsi:nil="true"/>
  </documentManagement>
</p:properties>
</file>

<file path=customXml/itemProps1.xml><?xml version="1.0" encoding="utf-8"?>
<ds:datastoreItem xmlns:ds="http://schemas.openxmlformats.org/officeDocument/2006/customXml" ds:itemID="{BF6BFCCE-209A-478E-BB63-62CE579586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A69C4A-2441-4DA9-9B68-0FBE527BA9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5e720c-18b5-4f50-95b9-9e44a2f0cb55"/>
    <ds:schemaRef ds:uri="35b8e517-fe2f-47de-bd29-f6fd1e7097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9E96C1-B93E-4594-B5A4-51F451F5CA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C553055-E936-43FA-8629-D4A126837752}">
  <ds:schemaRefs>
    <ds:schemaRef ds:uri="http://schemas.microsoft.com/office/2006/metadata/properties"/>
    <ds:schemaRef ds:uri="http://schemas.microsoft.com/office/infopath/2007/PartnerControls"/>
    <ds:schemaRef ds:uri="0f5e720c-18b5-4f50-95b9-9e44a2f0cb55"/>
    <ds:schemaRef ds:uri="35b8e517-fe2f-47de-bd29-f6fd1e7097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Template_API</Template>
  <TotalTime>11</TotalTime>
  <Pages>8</Pages>
  <Words>1086</Words>
  <Characters>6193</Characters>
  <Application>Microsoft Office Word</Application>
  <DocSecurity>0</DocSecurity>
  <Lines>51</Lines>
  <Paragraphs>14</Paragraphs>
  <ScaleCrop>false</ScaleCrop>
  <Company/>
  <LinksUpToDate>false</LinksUpToDate>
  <CharactersWithSpaces>7265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Ibolya Kotta</dc:creator>
  <cp:keywords/>
  <dc:description/>
  <cp:lastModifiedBy>Ibolya Kotta</cp:lastModifiedBy>
  <cp:revision>8</cp:revision>
  <dcterms:created xsi:type="dcterms:W3CDTF">2025-10-18T12:26:00Z</dcterms:created>
  <dcterms:modified xsi:type="dcterms:W3CDTF">2026-04-02T09:19:00Z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0x01010063DD048A95B8BC42A72F0BE92A6C5279</vt:lpwstr>
  </property>
  <property fmtid="{D5CDD505-2E9C-101B-9397-08002B2CF9AE}" pid="3" name="MediaServiceImageTags">
    <vt:lpwstr/>
  </property>
</Properties>
</file>